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1F3D67" w14:textId="2A9541E5" w:rsidR="00731CC7" w:rsidRPr="00A05EFF" w:rsidRDefault="00C652CA" w:rsidP="00731CC7">
      <w:pPr>
        <w:pStyle w:val="1"/>
        <w:rPr>
          <w:rFonts w:ascii="Calibri" w:hAnsi="Calibri" w:cs="Calibri"/>
        </w:rPr>
      </w:pPr>
      <w:bookmarkStart w:id="0" w:name="_GoBack"/>
      <w:bookmarkEnd w:id="0"/>
      <w:r w:rsidRPr="00A05EFF">
        <w:rPr>
          <w:rFonts w:ascii="Calibri" w:hAnsi="Calibri" w:cs="Calibri"/>
        </w:rPr>
        <w:t>65-дюймовый LED монитор</w:t>
      </w:r>
    </w:p>
    <w:p w14:paraId="01834BD3" w14:textId="2391C726" w:rsidR="00D30D18" w:rsidRPr="00A05EFF" w:rsidRDefault="00EC44FE" w:rsidP="00546B6A">
      <w:pPr>
        <w:pStyle w:val="afc"/>
        <w:rPr>
          <w:rFonts w:ascii="Calibri" w:hAnsi="Calibri" w:cs="Calibri"/>
          <w:i/>
          <w:color w:val="FF00FF"/>
        </w:rPr>
      </w:pPr>
      <w:r w:rsidRPr="00A05EFF">
        <w:rPr>
          <w:rFonts w:ascii="Calibri" w:hAnsi="Calibri" w:cs="Calibri"/>
        </w:rPr>
        <w:t>MW3265-F</w:t>
      </w:r>
    </w:p>
    <w:p w14:paraId="250081FF" w14:textId="276EE7FE" w:rsidR="00D30D18" w:rsidRPr="00A05EFF" w:rsidRDefault="00282AB4" w:rsidP="00812DEE">
      <w:pPr>
        <w:pStyle w:val="a6"/>
        <w:rPr>
          <w:rFonts w:ascii="Calibri" w:hAnsi="Calibri" w:cs="Calibri"/>
        </w:rPr>
      </w:pPr>
      <w:r w:rsidRPr="00A05EFF">
        <w:rPr>
          <w:rFonts w:ascii="Calibri" w:hAnsi="Calibri" w:cs="Calibri"/>
          <w:noProof/>
          <w:lang w:val="en-US"/>
        </w:rPr>
        <w:drawing>
          <wp:inline distT="0" distB="0" distL="0" distR="0" wp14:anchorId="578CF6B7" wp14:editId="55E1A106">
            <wp:extent cx="3794134" cy="2125859"/>
            <wp:effectExtent l="19050" t="0" r="8732" b="0"/>
            <wp:docPr id="100" name="图片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34" cy="212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43E629" w14:textId="51D4AA5D" w:rsidR="00B037A9" w:rsidRPr="00A05EFF" w:rsidRDefault="00AA6F0D" w:rsidP="00B037A9">
      <w:pPr>
        <w:pStyle w:val="2"/>
        <w:rPr>
          <w:rFonts w:ascii="Calibri" w:eastAsia="Source Sans Pro" w:hAnsi="Calibri" w:cs="Calibri"/>
          <w:i/>
          <w:color w:val="FF00FF"/>
        </w:rPr>
      </w:pPr>
      <w:r w:rsidRPr="00A05EFF">
        <w:rPr>
          <w:rFonts w:ascii="Calibri" w:hAnsi="Calibri" w:cs="Calibri"/>
        </w:rPr>
        <w:t>Особенности</w:t>
      </w:r>
    </w:p>
    <w:p w14:paraId="41ED636A" w14:textId="3FD7BEF7" w:rsidR="00B76365" w:rsidRPr="00A05EFF" w:rsidRDefault="00C652CA" w:rsidP="00657B2A">
      <w:pPr>
        <w:pStyle w:val="ItemList"/>
        <w:spacing w:before="0" w:after="0"/>
        <w:rPr>
          <w:rFonts w:ascii="Calibri" w:hAnsi="Calibri" w:cs="Calibri"/>
          <w:szCs w:val="18"/>
        </w:rPr>
      </w:pPr>
      <w:r w:rsidRPr="00A05EFF">
        <w:rPr>
          <w:rFonts w:ascii="Calibri" w:hAnsi="Calibri" w:cs="Calibri"/>
        </w:rPr>
        <w:t>LED подсветка с разрешением Full HD 3840*2160</w:t>
      </w:r>
    </w:p>
    <w:p w14:paraId="47EE701B" w14:textId="3175E684" w:rsidR="00B76365" w:rsidRPr="00A05EFF" w:rsidRDefault="00C652CA" w:rsidP="00657B2A">
      <w:pPr>
        <w:pStyle w:val="ItemList"/>
        <w:spacing w:before="0" w:after="0"/>
        <w:rPr>
          <w:rFonts w:ascii="Calibri" w:hAnsi="Calibri" w:cs="Calibri"/>
          <w:szCs w:val="18"/>
        </w:rPr>
      </w:pPr>
      <w:r w:rsidRPr="00A05EFF">
        <w:rPr>
          <w:rFonts w:ascii="Calibri" w:hAnsi="Calibri" w:cs="Calibri"/>
        </w:rPr>
        <w:t>Высококачественная цифровая обработка, четкость и яркость видео</w:t>
      </w:r>
    </w:p>
    <w:p w14:paraId="214FA5FC" w14:textId="3B64F3C3" w:rsidR="00B76365" w:rsidRPr="00A05EFF" w:rsidRDefault="00C652CA" w:rsidP="00657B2A">
      <w:pPr>
        <w:pStyle w:val="ItemList"/>
        <w:spacing w:before="0" w:after="0"/>
        <w:rPr>
          <w:rFonts w:ascii="Calibri" w:hAnsi="Calibri" w:cs="Calibri"/>
          <w:szCs w:val="18"/>
        </w:rPr>
      </w:pPr>
      <w:r w:rsidRPr="00A05EFF">
        <w:rPr>
          <w:rFonts w:ascii="Calibri" w:hAnsi="Calibri" w:cs="Calibri"/>
        </w:rPr>
        <w:t>Широкий угол обзора: 178° (Г)/ 178° (В)</w:t>
      </w:r>
    </w:p>
    <w:p w14:paraId="079F76CA" w14:textId="33A89A5F" w:rsidR="00B76365" w:rsidRPr="00A05EFF" w:rsidRDefault="00C652CA" w:rsidP="00657B2A">
      <w:pPr>
        <w:pStyle w:val="ItemList"/>
        <w:spacing w:before="0" w:after="0"/>
        <w:rPr>
          <w:rFonts w:ascii="Calibri" w:hAnsi="Calibri" w:cs="Calibri"/>
          <w:szCs w:val="18"/>
        </w:rPr>
      </w:pPr>
      <w:r w:rsidRPr="00A05EFF">
        <w:rPr>
          <w:rFonts w:ascii="Calibri" w:hAnsi="Calibri" w:cs="Calibri"/>
        </w:rPr>
        <w:t>Понятное и простое операционное меню</w:t>
      </w:r>
    </w:p>
    <w:p w14:paraId="0B9CC661" w14:textId="5D54F668" w:rsidR="00B76365" w:rsidRPr="00A05EFF" w:rsidRDefault="00C652CA" w:rsidP="00657B2A">
      <w:pPr>
        <w:pStyle w:val="ItemList"/>
        <w:spacing w:before="0" w:after="0"/>
        <w:rPr>
          <w:rFonts w:ascii="Calibri" w:hAnsi="Calibri" w:cs="Calibri"/>
          <w:szCs w:val="18"/>
        </w:rPr>
      </w:pPr>
      <w:r w:rsidRPr="00A05EFF">
        <w:rPr>
          <w:rFonts w:ascii="Calibri" w:hAnsi="Calibri" w:cs="Calibri"/>
        </w:rPr>
        <w:t>Сниженное энергопотребление и длительный срок службы</w:t>
      </w:r>
    </w:p>
    <w:p w14:paraId="1873240C" w14:textId="37F0A306" w:rsidR="00B76365" w:rsidRPr="00A05EFF" w:rsidRDefault="00C652CA" w:rsidP="00657B2A">
      <w:pPr>
        <w:pStyle w:val="ItemList"/>
        <w:spacing w:before="0" w:after="0"/>
        <w:rPr>
          <w:rFonts w:ascii="Calibri" w:hAnsi="Calibri" w:cs="Calibri"/>
          <w:szCs w:val="18"/>
        </w:rPr>
      </w:pPr>
      <w:r w:rsidRPr="00A05EFF">
        <w:rPr>
          <w:rFonts w:ascii="Calibri" w:hAnsi="Calibri" w:cs="Calibri"/>
        </w:rPr>
        <w:t>Кронштейн с VESA-креплением</w:t>
      </w:r>
    </w:p>
    <w:p w14:paraId="143AABAA" w14:textId="4CAB2FF5" w:rsidR="00B76365" w:rsidRPr="00A05EFF" w:rsidRDefault="00C652CA" w:rsidP="00657B2A">
      <w:pPr>
        <w:pStyle w:val="ItemList"/>
        <w:spacing w:before="0" w:after="0"/>
        <w:rPr>
          <w:rFonts w:ascii="Calibri" w:hAnsi="Calibri" w:cs="Calibri"/>
          <w:szCs w:val="18"/>
        </w:rPr>
      </w:pPr>
      <w:r w:rsidRPr="00A05EFF">
        <w:rPr>
          <w:rFonts w:ascii="Calibri" w:hAnsi="Calibri" w:cs="Calibri"/>
        </w:rPr>
        <w:t>Поддержка множества интерфейсов</w:t>
      </w:r>
    </w:p>
    <w:p w14:paraId="647F1E24" w14:textId="06872650" w:rsidR="00A05EFF" w:rsidRPr="00A05EFF" w:rsidRDefault="00A05EFF" w:rsidP="00A05EFF">
      <w:pPr>
        <w:widowControl/>
        <w:spacing w:before="0" w:after="0"/>
        <w:jc w:val="left"/>
        <w:rPr>
          <w:rFonts w:ascii="Calibri" w:hAnsi="Calibri" w:cs="Calibri"/>
          <w:kern w:val="0"/>
          <w:szCs w:val="13"/>
        </w:rPr>
      </w:pPr>
      <w:r>
        <w:rPr>
          <w:rFonts w:ascii="Calibri" w:hAnsi="Calibri" w:cs="Calibri"/>
        </w:rPr>
        <w:br w:type="page"/>
      </w:r>
    </w:p>
    <w:p w14:paraId="29D8614A" w14:textId="77777777" w:rsidR="00B037A9" w:rsidRPr="00A05EFF" w:rsidRDefault="00AA6F0D" w:rsidP="00B037A9">
      <w:pPr>
        <w:pStyle w:val="2"/>
        <w:rPr>
          <w:rFonts w:ascii="Calibri" w:eastAsia="Source Sans Pro" w:hAnsi="Calibri" w:cs="Calibri"/>
          <w:i/>
          <w:color w:val="FF00FF"/>
        </w:rPr>
      </w:pPr>
      <w:r w:rsidRPr="00A05EFF">
        <w:rPr>
          <w:rFonts w:ascii="Calibri" w:hAnsi="Calibri" w:cs="Calibri"/>
        </w:rPr>
        <w:lastRenderedPageBreak/>
        <w:t>Технические характеристики</w:t>
      </w:r>
    </w:p>
    <w:tbl>
      <w:tblPr>
        <w:tblStyle w:val="BTable"/>
        <w:tblW w:w="10221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2813"/>
        <w:gridCol w:w="7408"/>
      </w:tblGrid>
      <w:tr w:rsidR="009E5322" w:rsidRPr="00A05EFF" w14:paraId="2183D187" w14:textId="747A780D" w:rsidTr="009E53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22"/>
          <w:jc w:val="center"/>
        </w:trPr>
        <w:tc>
          <w:tcPr>
            <w:tcW w:w="1836" w:type="dxa"/>
            <w:shd w:val="clear" w:color="auto" w:fill="C6D9F1" w:themeFill="text2" w:themeFillTint="33"/>
          </w:tcPr>
          <w:p w14:paraId="7226F1A0" w14:textId="77777777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  <w:color w:val="0070C0"/>
              </w:rPr>
              <w:t>Модель</w:t>
            </w:r>
          </w:p>
        </w:tc>
        <w:tc>
          <w:tcPr>
            <w:tcW w:w="4835" w:type="dxa"/>
            <w:shd w:val="clear" w:color="auto" w:fill="C6D9F1" w:themeFill="text2" w:themeFillTint="33"/>
          </w:tcPr>
          <w:p w14:paraId="5B1075CB" w14:textId="291CA92C" w:rsidR="009E5322" w:rsidRPr="00A05EFF" w:rsidRDefault="00C652CA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  <w:color w:val="0070C0"/>
              </w:rPr>
              <w:t>MW3265-F</w:t>
            </w:r>
          </w:p>
        </w:tc>
      </w:tr>
      <w:tr w:rsidR="009E5322" w:rsidRPr="00A05EFF" w14:paraId="78FEEF42" w14:textId="77777777" w:rsidTr="009E5322">
        <w:trPr>
          <w:cantSplit/>
          <w:trHeight w:val="222"/>
          <w:jc w:val="center"/>
        </w:trPr>
        <w:tc>
          <w:tcPr>
            <w:tcW w:w="1836" w:type="dxa"/>
            <w:gridSpan w:val="2"/>
            <w:shd w:val="clear" w:color="auto" w:fill="C6D9F1" w:themeFill="text2" w:themeFillTint="33"/>
          </w:tcPr>
          <w:p w14:paraId="6D192720" w14:textId="77777777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  <w:color w:val="0070C0"/>
              </w:rPr>
              <w:t>Панель</w:t>
            </w:r>
          </w:p>
        </w:tc>
      </w:tr>
      <w:tr w:rsidR="009E5322" w:rsidRPr="00A05EFF" w14:paraId="542DBCEA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672DA1E6" w14:textId="77777777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Подсветка</w:t>
            </w:r>
          </w:p>
        </w:tc>
        <w:tc>
          <w:tcPr>
            <w:tcW w:w="4835" w:type="dxa"/>
          </w:tcPr>
          <w:p w14:paraId="5CA8D62F" w14:textId="77777777" w:rsidR="009E5322" w:rsidRPr="00A05EFF" w:rsidRDefault="00C652CA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DLED</w:t>
            </w:r>
          </w:p>
        </w:tc>
      </w:tr>
      <w:tr w:rsidR="009E5322" w:rsidRPr="00A05EFF" w14:paraId="59A6F087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79B52FCD" w14:textId="4E656365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Размер панели</w:t>
            </w:r>
          </w:p>
        </w:tc>
        <w:tc>
          <w:tcPr>
            <w:tcW w:w="4835" w:type="dxa"/>
          </w:tcPr>
          <w:p w14:paraId="36F7C0A9" w14:textId="77777777" w:rsidR="009E5322" w:rsidRPr="00A05EFF" w:rsidRDefault="00C652CA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65"</w:t>
            </w:r>
          </w:p>
        </w:tc>
      </w:tr>
      <w:tr w:rsidR="009E5322" w:rsidRPr="00A05EFF" w14:paraId="695886C4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746662C7" w14:textId="77777777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Разрешение</w:t>
            </w:r>
          </w:p>
        </w:tc>
        <w:tc>
          <w:tcPr>
            <w:tcW w:w="4835" w:type="dxa"/>
          </w:tcPr>
          <w:p w14:paraId="16E8502D" w14:textId="623CF520" w:rsidR="009E5322" w:rsidRPr="00A05EFF" w:rsidRDefault="00C652CA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3840*2160</w:t>
            </w:r>
          </w:p>
        </w:tc>
      </w:tr>
      <w:tr w:rsidR="009E5322" w:rsidRPr="00A05EFF" w14:paraId="48EA4A1B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043704CB" w14:textId="7FF90FE9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Яркость (кд/м²)</w:t>
            </w:r>
          </w:p>
        </w:tc>
        <w:tc>
          <w:tcPr>
            <w:tcW w:w="4835" w:type="dxa"/>
          </w:tcPr>
          <w:p w14:paraId="4DBF8F53" w14:textId="77777777" w:rsidR="009E5322" w:rsidRPr="00A05EFF" w:rsidRDefault="00C652CA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350</w:t>
            </w:r>
          </w:p>
        </w:tc>
      </w:tr>
      <w:tr w:rsidR="009E5322" w:rsidRPr="00A05EFF" w14:paraId="30EBB00C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5F29B750" w14:textId="25780DFE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Цветовая поддержка</w:t>
            </w:r>
          </w:p>
        </w:tc>
        <w:tc>
          <w:tcPr>
            <w:tcW w:w="4835" w:type="dxa"/>
          </w:tcPr>
          <w:p w14:paraId="5E6A592B" w14:textId="48A09E4E" w:rsidR="009E5322" w:rsidRPr="00A05EFF" w:rsidRDefault="00C652CA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1,07 миллиарда</w:t>
            </w:r>
          </w:p>
        </w:tc>
      </w:tr>
      <w:tr w:rsidR="009E5322" w:rsidRPr="00A05EFF" w14:paraId="5766B814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5CCD85A3" w14:textId="1524958C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Отношение контраста</w:t>
            </w:r>
          </w:p>
        </w:tc>
        <w:tc>
          <w:tcPr>
            <w:tcW w:w="4835" w:type="dxa"/>
          </w:tcPr>
          <w:p w14:paraId="538CB0C8" w14:textId="77777777" w:rsidR="009E5322" w:rsidRPr="00A05EFF" w:rsidRDefault="00C652CA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1200:1</w:t>
            </w:r>
          </w:p>
        </w:tc>
      </w:tr>
      <w:tr w:rsidR="009E5322" w:rsidRPr="00A05EFF" w14:paraId="4B5FB3E5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1AB0C5CA" w14:textId="668D8616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Время отклика (мс)</w:t>
            </w:r>
          </w:p>
        </w:tc>
        <w:tc>
          <w:tcPr>
            <w:tcW w:w="4835" w:type="dxa"/>
          </w:tcPr>
          <w:p w14:paraId="0AA086CA" w14:textId="77777777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≤8</w:t>
            </w:r>
          </w:p>
        </w:tc>
      </w:tr>
      <w:tr w:rsidR="009E5322" w:rsidRPr="00A05EFF" w14:paraId="1E99E12E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31854118" w14:textId="7A3A0527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Угол обзора (Г/В)</w:t>
            </w:r>
          </w:p>
        </w:tc>
        <w:tc>
          <w:tcPr>
            <w:tcW w:w="4835" w:type="dxa"/>
          </w:tcPr>
          <w:p w14:paraId="601EF495" w14:textId="45EEEB80" w:rsidR="009E5322" w:rsidRPr="00A05EFF" w:rsidRDefault="00C652CA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178° /178°</w:t>
            </w:r>
          </w:p>
        </w:tc>
      </w:tr>
      <w:tr w:rsidR="009E5322" w:rsidRPr="00A05EFF" w14:paraId="6823AE9A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10606E84" w14:textId="1F9BEB95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Размер дисплея (мм)</w:t>
            </w:r>
          </w:p>
        </w:tc>
        <w:tc>
          <w:tcPr>
            <w:tcW w:w="4835" w:type="dxa"/>
          </w:tcPr>
          <w:p w14:paraId="5E7C7865" w14:textId="45F1855E" w:rsidR="009E5322" w:rsidRPr="00A05EFF" w:rsidRDefault="00C652CA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1428,48*803,52</w:t>
            </w:r>
          </w:p>
        </w:tc>
      </w:tr>
      <w:tr w:rsidR="009E5322" w:rsidRPr="00A05EFF" w14:paraId="72BE68D1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3BEE4A13" w14:textId="6BAFEFA4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Шаг пикселей (Г*В) (мм)</w:t>
            </w:r>
          </w:p>
        </w:tc>
        <w:tc>
          <w:tcPr>
            <w:tcW w:w="4835" w:type="dxa"/>
          </w:tcPr>
          <w:p w14:paraId="3F9C859B" w14:textId="179E82E7" w:rsidR="009E5322" w:rsidRPr="00A05EFF" w:rsidRDefault="00C652CA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0,37*0,37</w:t>
            </w:r>
          </w:p>
        </w:tc>
      </w:tr>
      <w:tr w:rsidR="009E5322" w:rsidRPr="00A05EFF" w14:paraId="1ADB1F27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0DC80E25" w14:textId="11B4C860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Частота обновления</w:t>
            </w:r>
          </w:p>
        </w:tc>
        <w:tc>
          <w:tcPr>
            <w:tcW w:w="4835" w:type="dxa"/>
          </w:tcPr>
          <w:p w14:paraId="4ED34A6D" w14:textId="77777777" w:rsidR="009E5322" w:rsidRPr="00A05EFF" w:rsidRDefault="00C652CA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60 Гц</w:t>
            </w:r>
          </w:p>
        </w:tc>
      </w:tr>
      <w:tr w:rsidR="009E5322" w:rsidRPr="00A05EFF" w14:paraId="7CF167E4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6346CFB1" w14:textId="0EFC7DD0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Время работы</w:t>
            </w:r>
          </w:p>
        </w:tc>
        <w:tc>
          <w:tcPr>
            <w:tcW w:w="4835" w:type="dxa"/>
          </w:tcPr>
          <w:p w14:paraId="2E9A9FCE" w14:textId="77777777" w:rsidR="009E5322" w:rsidRPr="00A05EFF" w:rsidRDefault="00C652CA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24/7</w:t>
            </w:r>
          </w:p>
        </w:tc>
      </w:tr>
      <w:tr w:rsidR="009E5322" w:rsidRPr="00A05EFF" w14:paraId="550B9C4D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542B8FA9" w14:textId="6BA5648E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Ширина безеля</w:t>
            </w:r>
          </w:p>
        </w:tc>
        <w:tc>
          <w:tcPr>
            <w:tcW w:w="4835" w:type="dxa"/>
          </w:tcPr>
          <w:p w14:paraId="26332DB9" w14:textId="4504324E" w:rsidR="009E5322" w:rsidRPr="00A05EFF" w:rsidRDefault="00C652CA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1,7 мм (верх/лево/право)</w:t>
            </w:r>
          </w:p>
          <w:p w14:paraId="146DD831" w14:textId="5420A439" w:rsidR="009E5322" w:rsidRPr="00A05EFF" w:rsidRDefault="009E24EE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</w:rPr>
              <w:t>17,5 мм (низ)</w:t>
            </w:r>
          </w:p>
        </w:tc>
      </w:tr>
      <w:tr w:rsidR="009E5322" w:rsidRPr="00A05EFF" w14:paraId="50A1321A" w14:textId="77777777" w:rsidTr="009E5322">
        <w:trPr>
          <w:cantSplit/>
          <w:trHeight w:val="222"/>
          <w:jc w:val="center"/>
        </w:trPr>
        <w:tc>
          <w:tcPr>
            <w:tcW w:w="1836" w:type="dxa"/>
            <w:gridSpan w:val="2"/>
            <w:shd w:val="clear" w:color="auto" w:fill="C6D9F1" w:themeFill="text2" w:themeFillTint="33"/>
          </w:tcPr>
          <w:p w14:paraId="39782145" w14:textId="77777777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  <w:color w:val="0070C0"/>
              </w:rPr>
              <w:t>Интерфейс</w:t>
            </w:r>
          </w:p>
        </w:tc>
      </w:tr>
      <w:tr w:rsidR="009E5322" w:rsidRPr="00A05EFF" w14:paraId="4419EC7D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530BE7B6" w14:textId="64937481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Видео вход</w:t>
            </w:r>
          </w:p>
        </w:tc>
        <w:tc>
          <w:tcPr>
            <w:tcW w:w="4835" w:type="dxa"/>
          </w:tcPr>
          <w:p w14:paraId="0AC509E9" w14:textId="523AEFA6" w:rsidR="009E5322" w:rsidRPr="00A05EFF" w:rsidRDefault="00C652CA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2*HDMI, 2*DP (HDMI и DP поддерживают максимальное входное разрешение 3840*2160@60 Гц)</w:t>
            </w:r>
          </w:p>
        </w:tc>
      </w:tr>
      <w:tr w:rsidR="009E5322" w:rsidRPr="00A05EFF" w14:paraId="26EF0C8E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31923DC5" w14:textId="76212A57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Аудиовыход</w:t>
            </w:r>
          </w:p>
        </w:tc>
        <w:tc>
          <w:tcPr>
            <w:tcW w:w="4835" w:type="dxa"/>
          </w:tcPr>
          <w:p w14:paraId="5258778C" w14:textId="7196B476" w:rsidR="009E5322" w:rsidRPr="00A05EFF" w:rsidRDefault="00C652CA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1*Аудиовыход</w:t>
            </w:r>
          </w:p>
        </w:tc>
      </w:tr>
      <w:tr w:rsidR="009E5322" w:rsidRPr="00A05EFF" w14:paraId="041EA803" w14:textId="77777777" w:rsidTr="009E5322">
        <w:trPr>
          <w:cantSplit/>
          <w:trHeight w:val="222"/>
          <w:jc w:val="center"/>
        </w:trPr>
        <w:tc>
          <w:tcPr>
            <w:tcW w:w="1836" w:type="dxa"/>
            <w:gridSpan w:val="2"/>
            <w:shd w:val="clear" w:color="auto" w:fill="C6D9F1" w:themeFill="text2" w:themeFillTint="33"/>
          </w:tcPr>
          <w:p w14:paraId="3BC15D22" w14:textId="77777777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  <w:color w:val="0070C0"/>
              </w:rPr>
              <w:t>Диманика</w:t>
            </w:r>
          </w:p>
        </w:tc>
      </w:tr>
      <w:tr w:rsidR="009E5322" w:rsidRPr="00A05EFF" w14:paraId="3617F7A6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27203995" w14:textId="77777777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Диманика</w:t>
            </w:r>
          </w:p>
        </w:tc>
        <w:tc>
          <w:tcPr>
            <w:tcW w:w="4835" w:type="dxa"/>
          </w:tcPr>
          <w:p w14:paraId="1A4DCF57" w14:textId="0629AA12" w:rsidR="009E5322" w:rsidRPr="00A05EFF" w:rsidRDefault="00C652CA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2*10 Вт</w:t>
            </w:r>
          </w:p>
        </w:tc>
      </w:tr>
      <w:tr w:rsidR="009E5322" w:rsidRPr="00A05EFF" w14:paraId="05525553" w14:textId="77777777" w:rsidTr="009E5322">
        <w:trPr>
          <w:cantSplit/>
          <w:trHeight w:val="222"/>
          <w:jc w:val="center"/>
        </w:trPr>
        <w:tc>
          <w:tcPr>
            <w:tcW w:w="1836" w:type="dxa"/>
            <w:gridSpan w:val="2"/>
            <w:shd w:val="clear" w:color="auto" w:fill="C6D9F1" w:themeFill="text2" w:themeFillTint="33"/>
          </w:tcPr>
          <w:p w14:paraId="50847A3D" w14:textId="77777777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  <w:color w:val="0070C0"/>
              </w:rPr>
              <w:t>VESA</w:t>
            </w:r>
          </w:p>
        </w:tc>
      </w:tr>
      <w:tr w:rsidR="009E5322" w:rsidRPr="00A05EFF" w14:paraId="19730A00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429FF87D" w14:textId="25E2AB92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VESA (мм)</w:t>
            </w:r>
          </w:p>
        </w:tc>
        <w:tc>
          <w:tcPr>
            <w:tcW w:w="4835" w:type="dxa"/>
          </w:tcPr>
          <w:p w14:paraId="0E0CBB1D" w14:textId="66F28B63" w:rsidR="009E5322" w:rsidRPr="00A05EFF" w:rsidRDefault="00C652CA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300*200</w:t>
            </w:r>
          </w:p>
        </w:tc>
      </w:tr>
      <w:tr w:rsidR="009E5322" w:rsidRPr="00A05EFF" w14:paraId="449E2349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6D5359E5" w14:textId="5A201BA5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Резьба для настенного монтажа</w:t>
            </w:r>
          </w:p>
        </w:tc>
        <w:tc>
          <w:tcPr>
            <w:tcW w:w="4835" w:type="dxa"/>
          </w:tcPr>
          <w:p w14:paraId="31AC935D" w14:textId="281500D7" w:rsidR="009E5322" w:rsidRPr="00A05EFF" w:rsidRDefault="00C652CA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Отверстие для винта 4-M6, глубина резьбы 12 мм</w:t>
            </w:r>
          </w:p>
        </w:tc>
      </w:tr>
      <w:tr w:rsidR="009E5322" w:rsidRPr="00A05EFF" w14:paraId="3A5939F6" w14:textId="77777777" w:rsidTr="009E5322">
        <w:trPr>
          <w:cantSplit/>
          <w:trHeight w:val="222"/>
          <w:jc w:val="center"/>
        </w:trPr>
        <w:tc>
          <w:tcPr>
            <w:tcW w:w="1836" w:type="dxa"/>
            <w:gridSpan w:val="2"/>
            <w:shd w:val="clear" w:color="auto" w:fill="C6D9F1" w:themeFill="text2" w:themeFillTint="33"/>
          </w:tcPr>
          <w:p w14:paraId="01BC92D2" w14:textId="77777777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  <w:color w:val="0070C0"/>
              </w:rPr>
              <w:t>OSD</w:t>
            </w:r>
          </w:p>
        </w:tc>
      </w:tr>
      <w:tr w:rsidR="009E5322" w:rsidRPr="00A05EFF" w14:paraId="689C6C14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0C116AA3" w14:textId="1F54DEFC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Многоязычный</w:t>
            </w:r>
          </w:p>
        </w:tc>
        <w:tc>
          <w:tcPr>
            <w:tcW w:w="4835" w:type="dxa"/>
          </w:tcPr>
          <w:p w14:paraId="1334B8A6" w14:textId="0663359F" w:rsidR="009E5322" w:rsidRPr="00A05EFF" w:rsidRDefault="00C652CA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Английский, Французский, Испанский, Португальский, Немецкий, Итальянский, Нидерландский, Шведский, Финский, Польский, Чешский, Русский, Корейский, Упрощенный китайский, Традиционный китайский, Японский</w:t>
            </w:r>
          </w:p>
        </w:tc>
      </w:tr>
      <w:tr w:rsidR="009E5322" w:rsidRPr="00A05EFF" w14:paraId="7F897C77" w14:textId="77777777" w:rsidTr="009E5322">
        <w:trPr>
          <w:cantSplit/>
          <w:trHeight w:val="222"/>
          <w:jc w:val="center"/>
        </w:trPr>
        <w:tc>
          <w:tcPr>
            <w:tcW w:w="1836" w:type="dxa"/>
            <w:gridSpan w:val="2"/>
            <w:shd w:val="clear" w:color="auto" w:fill="C6D9F1" w:themeFill="text2" w:themeFillTint="33"/>
          </w:tcPr>
          <w:p w14:paraId="53EB28CF" w14:textId="77777777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  <w:color w:val="0070C0"/>
              </w:rPr>
              <w:t>Общие функции</w:t>
            </w:r>
          </w:p>
        </w:tc>
      </w:tr>
      <w:tr w:rsidR="009E5322" w:rsidRPr="00A05EFF" w14:paraId="40DBA8C9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5878D751" w14:textId="77777777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Материал</w:t>
            </w:r>
          </w:p>
        </w:tc>
        <w:tc>
          <w:tcPr>
            <w:tcW w:w="4835" w:type="dxa"/>
          </w:tcPr>
          <w:p w14:paraId="2EE92275" w14:textId="77777777" w:rsidR="009E5322" w:rsidRPr="00A05EFF" w:rsidRDefault="00C652CA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Пластик</w:t>
            </w:r>
          </w:p>
        </w:tc>
      </w:tr>
      <w:tr w:rsidR="009E5322" w:rsidRPr="00A05EFF" w14:paraId="4556E466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45E70F65" w14:textId="314DB39E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Входное напряжение</w:t>
            </w:r>
          </w:p>
        </w:tc>
        <w:tc>
          <w:tcPr>
            <w:tcW w:w="4835" w:type="dxa"/>
          </w:tcPr>
          <w:p w14:paraId="4C467081" w14:textId="78C8AEB1" w:rsidR="009E5322" w:rsidRPr="00A05EFF" w:rsidRDefault="00C652CA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AC 100 В ~ 240 В, 50 Гц / 60 Гц</w:t>
            </w:r>
          </w:p>
        </w:tc>
      </w:tr>
      <w:tr w:rsidR="009E5322" w:rsidRPr="00A05EFF" w14:paraId="07E00488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3184E73C" w14:textId="7C62117E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Типичное потребление энергии (Вт)</w:t>
            </w:r>
          </w:p>
        </w:tc>
        <w:tc>
          <w:tcPr>
            <w:tcW w:w="4835" w:type="dxa"/>
          </w:tcPr>
          <w:p w14:paraId="52A7BBE4" w14:textId="1F00C4CF" w:rsidR="009E5322" w:rsidRPr="00A05EFF" w:rsidRDefault="00A05EFF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</w:rPr>
              <w:t>&lt;</w:t>
            </w:r>
            <w:r w:rsidR="00174958" w:rsidRPr="00A05EFF">
              <w:rPr>
                <w:rFonts w:ascii="Calibri" w:hAnsi="Calibri" w:cs="Calibri"/>
              </w:rPr>
              <w:t xml:space="preserve"> 140 (Вкл.)</w:t>
            </w:r>
          </w:p>
        </w:tc>
      </w:tr>
      <w:tr w:rsidR="009E5322" w:rsidRPr="00A05EFF" w14:paraId="33EE1390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381A7BB2" w14:textId="3F3215E2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Потребляемая мощность в режиме ожидания (Вт)</w:t>
            </w:r>
          </w:p>
        </w:tc>
        <w:tc>
          <w:tcPr>
            <w:tcW w:w="4835" w:type="dxa"/>
          </w:tcPr>
          <w:p w14:paraId="6B082E88" w14:textId="2A66A6E9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&lt; 0.5 (в ожидании)</w:t>
            </w:r>
          </w:p>
        </w:tc>
      </w:tr>
      <w:tr w:rsidR="009E5322" w:rsidRPr="00A05EFF" w14:paraId="5E071096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4F715467" w14:textId="2ABCB174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Размеры продукта (Ш*В*Г) (мм)</w:t>
            </w:r>
          </w:p>
        </w:tc>
        <w:tc>
          <w:tcPr>
            <w:tcW w:w="4835" w:type="dxa"/>
          </w:tcPr>
          <w:p w14:paraId="49BFCC22" w14:textId="67CE3BE8" w:rsidR="009E5322" w:rsidRPr="00A05EFF" w:rsidRDefault="00C652CA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1446,18*831,11*79,2</w:t>
            </w:r>
          </w:p>
        </w:tc>
      </w:tr>
      <w:tr w:rsidR="009E5322" w:rsidRPr="00A05EFF" w14:paraId="1753D10C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50143B55" w14:textId="7825C4BF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Размеры упаковки (Ш*В*Г) (мм)</w:t>
            </w:r>
          </w:p>
        </w:tc>
        <w:tc>
          <w:tcPr>
            <w:tcW w:w="4835" w:type="dxa"/>
          </w:tcPr>
          <w:p w14:paraId="33351AD9" w14:textId="206B8F39" w:rsidR="009E5322" w:rsidRPr="00A05EFF" w:rsidRDefault="00C652CA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1600*940*185</w:t>
            </w:r>
          </w:p>
        </w:tc>
      </w:tr>
      <w:tr w:rsidR="009E5322" w:rsidRPr="00A05EFF" w14:paraId="115B13F8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05878783" w14:textId="2A8C4124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Масса (кг)</w:t>
            </w:r>
          </w:p>
        </w:tc>
        <w:tc>
          <w:tcPr>
            <w:tcW w:w="4835" w:type="dxa"/>
          </w:tcPr>
          <w:p w14:paraId="3B667160" w14:textId="63C21223" w:rsidR="009E5322" w:rsidRPr="00A05EFF" w:rsidRDefault="00C652CA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Вес нетто: 15,8</w:t>
            </w:r>
          </w:p>
          <w:p w14:paraId="64183FF9" w14:textId="13220DE8" w:rsidR="009E5322" w:rsidRPr="00A05EFF" w:rsidRDefault="00C652CA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Масса брутто: 26</w:t>
            </w:r>
          </w:p>
        </w:tc>
      </w:tr>
      <w:tr w:rsidR="009E5322" w:rsidRPr="00A05EFF" w14:paraId="7A83C047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6E19C2C5" w14:textId="65B1B9C4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Диапазон рабочих температур</w:t>
            </w:r>
          </w:p>
        </w:tc>
        <w:tc>
          <w:tcPr>
            <w:tcW w:w="4835" w:type="dxa"/>
          </w:tcPr>
          <w:p w14:paraId="6D51E9D0" w14:textId="077CE186" w:rsidR="009E5322" w:rsidRPr="00A05EFF" w:rsidRDefault="00C652CA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От 0°C до 40°C</w:t>
            </w:r>
          </w:p>
        </w:tc>
      </w:tr>
      <w:tr w:rsidR="009E5322" w:rsidRPr="00A05EFF" w14:paraId="1019CC96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2B745D67" w14:textId="46A9D7A2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Рабочая влажность</w:t>
            </w:r>
          </w:p>
        </w:tc>
        <w:tc>
          <w:tcPr>
            <w:tcW w:w="4835" w:type="dxa"/>
          </w:tcPr>
          <w:p w14:paraId="2A300AC4" w14:textId="25D0BA34" w:rsidR="009E5322" w:rsidRPr="00A05EFF" w:rsidRDefault="00C652CA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От 10% до 90% (без конденсации)</w:t>
            </w:r>
          </w:p>
        </w:tc>
      </w:tr>
      <w:tr w:rsidR="009E5322" w:rsidRPr="00A05EFF" w14:paraId="6B57A3AE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48CA3FA1" w14:textId="0E0CE576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Температура хранения</w:t>
            </w:r>
          </w:p>
        </w:tc>
        <w:tc>
          <w:tcPr>
            <w:tcW w:w="4835" w:type="dxa"/>
          </w:tcPr>
          <w:p w14:paraId="11F7D29E" w14:textId="5E7856A2" w:rsidR="009E5322" w:rsidRPr="00A05EFF" w:rsidRDefault="0051685B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От -10°C до 60°C</w:t>
            </w:r>
          </w:p>
        </w:tc>
      </w:tr>
      <w:tr w:rsidR="009E5322" w:rsidRPr="00A05EFF" w14:paraId="066A3E41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1C2F3177" w14:textId="54847232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Влажность при хранении</w:t>
            </w:r>
          </w:p>
        </w:tc>
        <w:tc>
          <w:tcPr>
            <w:tcW w:w="4835" w:type="dxa"/>
          </w:tcPr>
          <w:p w14:paraId="59896165" w14:textId="7E0B98FF" w:rsidR="009E5322" w:rsidRPr="00A05EFF" w:rsidRDefault="00C652CA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От 10% до 90% (без конденсации)</w:t>
            </w:r>
          </w:p>
        </w:tc>
      </w:tr>
      <w:tr w:rsidR="009E5322" w:rsidRPr="00A05EFF" w14:paraId="0E125809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34E2FFEE" w14:textId="06F28ADA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Срок службы (ч)</w:t>
            </w:r>
          </w:p>
        </w:tc>
        <w:tc>
          <w:tcPr>
            <w:tcW w:w="4835" w:type="dxa"/>
          </w:tcPr>
          <w:p w14:paraId="03812FC5" w14:textId="77777777" w:rsidR="009E5322" w:rsidRPr="00A05EFF" w:rsidRDefault="00C652CA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30000</w:t>
            </w:r>
          </w:p>
        </w:tc>
      </w:tr>
      <w:tr w:rsidR="009E5322" w:rsidRPr="00A05EFF" w14:paraId="28B47056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70C7FEF9" w14:textId="2FFD42A2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MTBF (ч)</w:t>
            </w:r>
          </w:p>
        </w:tc>
        <w:tc>
          <w:tcPr>
            <w:tcW w:w="4835" w:type="dxa"/>
          </w:tcPr>
          <w:p w14:paraId="438D8F04" w14:textId="77777777" w:rsidR="009E5322" w:rsidRPr="00A05EFF" w:rsidRDefault="00C652CA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50000</w:t>
            </w:r>
          </w:p>
        </w:tc>
      </w:tr>
      <w:tr w:rsidR="009E5322" w:rsidRPr="00A05EFF" w14:paraId="1F60CE3D" w14:textId="77777777" w:rsidTr="009E5322">
        <w:trPr>
          <w:cantSplit/>
          <w:trHeight w:val="222"/>
          <w:jc w:val="center"/>
        </w:trPr>
        <w:tc>
          <w:tcPr>
            <w:tcW w:w="1836" w:type="dxa"/>
          </w:tcPr>
          <w:p w14:paraId="2D464B97" w14:textId="77777777" w:rsidR="009E5322" w:rsidRPr="00A05EFF" w:rsidRDefault="00174958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Стандарт</w:t>
            </w:r>
          </w:p>
        </w:tc>
        <w:tc>
          <w:tcPr>
            <w:tcW w:w="4835" w:type="dxa"/>
          </w:tcPr>
          <w:p w14:paraId="7CCEAA1B" w14:textId="7B176631" w:rsidR="009E5322" w:rsidRPr="00A05EFF" w:rsidRDefault="00C652CA" w:rsidP="0013725C">
            <w:pPr>
              <w:spacing w:before="0" w:after="0"/>
              <w:jc w:val="left"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1*HDMI кабель, 1*кабель питания, 1*Пульт дистанционного управления, 1*быстрый справочник, 1*Настенное крепление</w:t>
            </w:r>
          </w:p>
        </w:tc>
      </w:tr>
    </w:tbl>
    <w:p w14:paraId="5FD4BA86" w14:textId="77777777" w:rsidR="00B037A9" w:rsidRPr="00A05EFF" w:rsidRDefault="00AA6F0D" w:rsidP="00B037A9">
      <w:pPr>
        <w:pStyle w:val="2"/>
        <w:rPr>
          <w:rFonts w:ascii="Calibri" w:eastAsia="Source Sans Pro" w:hAnsi="Calibri" w:cs="Calibri"/>
          <w:i/>
          <w:color w:val="FF00FF"/>
        </w:rPr>
      </w:pPr>
      <w:r w:rsidRPr="00A05EFF">
        <w:rPr>
          <w:rFonts w:ascii="Calibri" w:hAnsi="Calibri" w:cs="Calibri"/>
        </w:rPr>
        <w:t>Размеры</w:t>
      </w:r>
    </w:p>
    <w:p w14:paraId="56EC94A5" w14:textId="2257A96E" w:rsidR="008731EB" w:rsidRPr="00A05EFF" w:rsidRDefault="00174958" w:rsidP="00832D95">
      <w:pPr>
        <w:spacing w:before="0" w:after="0"/>
        <w:jc w:val="center"/>
        <w:rPr>
          <w:rFonts w:ascii="Calibri" w:hAnsi="Calibri" w:cs="Calibri"/>
        </w:rPr>
      </w:pPr>
      <w:r w:rsidRPr="00A05EFF">
        <w:rPr>
          <w:rFonts w:ascii="Calibri" w:hAnsi="Calibri" w:cs="Calibri"/>
          <w:noProof/>
          <w:lang w:val="en-US"/>
        </w:rPr>
        <w:drawing>
          <wp:inline distT="0" distB="0" distL="0" distR="0" wp14:anchorId="575195A1" wp14:editId="1642F903">
            <wp:extent cx="6005790" cy="5252683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790" cy="525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EFF">
        <w:rPr>
          <w:rFonts w:ascii="Calibri" w:hAnsi="Calibri" w:cs="Calibri"/>
          <w:noProof/>
          <w:lang w:val="en-US"/>
        </w:rPr>
        <w:drawing>
          <wp:inline distT="0" distB="0" distL="0" distR="0" wp14:anchorId="575195A1" wp14:editId="1642F903">
            <wp:extent cx="6005790" cy="3403281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790" cy="340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481A4" w14:textId="77777777" w:rsidR="00B037A9" w:rsidRPr="00A05EFF" w:rsidRDefault="00AA6F0D" w:rsidP="00B037A9">
      <w:pPr>
        <w:pStyle w:val="2"/>
        <w:rPr>
          <w:rFonts w:ascii="Calibri" w:eastAsia="Source Sans Pro" w:hAnsi="Calibri" w:cs="Calibri"/>
          <w:i/>
          <w:color w:val="FF00FF"/>
        </w:rPr>
      </w:pPr>
      <w:r w:rsidRPr="00A05EFF">
        <w:rPr>
          <w:rFonts w:ascii="Calibri" w:hAnsi="Calibri" w:cs="Calibri"/>
        </w:rPr>
        <w:t>Интерфейс</w:t>
      </w:r>
    </w:p>
    <w:p w14:paraId="6AEE5E0C" w14:textId="77777777" w:rsidR="008731EB" w:rsidRPr="00A05EFF" w:rsidRDefault="00174958" w:rsidP="00832D95">
      <w:pPr>
        <w:spacing w:before="0" w:after="0"/>
        <w:jc w:val="center"/>
        <w:rPr>
          <w:rFonts w:ascii="Calibri" w:hAnsi="Calibri" w:cs="Calibri"/>
        </w:rPr>
      </w:pPr>
      <w:r w:rsidRPr="00A05EFF">
        <w:rPr>
          <w:rFonts w:ascii="Calibri" w:hAnsi="Calibri" w:cs="Calibri"/>
          <w:noProof/>
          <w:lang w:val="en-US"/>
        </w:rPr>
        <w:drawing>
          <wp:inline distT="0" distB="0" distL="0" distR="0" wp14:anchorId="575195A1" wp14:editId="1642F903">
            <wp:extent cx="3794134" cy="1363219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34" cy="136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ADABC" w14:textId="7A005F32" w:rsidR="00B037A9" w:rsidRPr="00A05EFF" w:rsidRDefault="00AA6F0D" w:rsidP="00B037A9">
      <w:pPr>
        <w:pStyle w:val="2"/>
        <w:rPr>
          <w:rFonts w:ascii="Calibri" w:eastAsia="Source Sans Pro" w:hAnsi="Calibri" w:cs="Calibri"/>
          <w:i/>
          <w:color w:val="FF00FF"/>
        </w:rPr>
      </w:pPr>
      <w:r w:rsidRPr="00A05EFF">
        <w:rPr>
          <w:rFonts w:ascii="Calibri" w:hAnsi="Calibri" w:cs="Calibri"/>
        </w:rPr>
        <w:t>Информация заказа</w:t>
      </w:r>
    </w:p>
    <w:tbl>
      <w:tblPr>
        <w:tblStyle w:val="BTable"/>
        <w:tblW w:w="-31003" w:type="dxa"/>
        <w:tblLook w:val="01E0" w:firstRow="1" w:lastRow="1" w:firstColumn="1" w:lastColumn="1" w:noHBand="0" w:noVBand="0"/>
      </w:tblPr>
      <w:tblGrid>
        <w:gridCol w:w="2120"/>
        <w:gridCol w:w="7966"/>
      </w:tblGrid>
      <w:tr w:rsidR="00D054E5" w:rsidRPr="00A05EFF" w14:paraId="1C6F9CAE" w14:textId="77777777" w:rsidTr="002B6B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2"/>
        </w:trPr>
        <w:tc>
          <w:tcPr>
            <w:tcW w:w="2137" w:type="dxa"/>
          </w:tcPr>
          <w:p w14:paraId="3BDA5941" w14:textId="6DBCA42C" w:rsidR="00D054E5" w:rsidRPr="00A05EFF" w:rsidRDefault="00174958" w:rsidP="00EB0851">
            <w:pPr>
              <w:pStyle w:val="afd"/>
              <w:keepNext/>
              <w:rPr>
                <w:rFonts w:ascii="Calibri" w:hAnsi="Calibri" w:cs="Calibri"/>
                <w:b/>
              </w:rPr>
            </w:pPr>
            <w:r w:rsidRPr="00A05EFF">
              <w:rPr>
                <w:rFonts w:ascii="Calibri" w:hAnsi="Calibri" w:cs="Calibri"/>
              </w:rPr>
              <w:t>Модель продукта</w:t>
            </w:r>
          </w:p>
        </w:tc>
        <w:tc>
          <w:tcPr>
            <w:tcW w:w="8069" w:type="dxa"/>
          </w:tcPr>
          <w:p w14:paraId="62BA3427" w14:textId="0F70AF53" w:rsidR="00D054E5" w:rsidRPr="00A05EFF" w:rsidRDefault="00174958" w:rsidP="00EB0851">
            <w:pPr>
              <w:pStyle w:val="afd"/>
              <w:keepNext/>
              <w:rPr>
                <w:rFonts w:ascii="Calibri" w:hAnsi="Calibri" w:cs="Calibri"/>
              </w:rPr>
            </w:pPr>
            <w:r w:rsidRPr="00A05EFF">
              <w:rPr>
                <w:rFonts w:ascii="Calibri" w:hAnsi="Calibri" w:cs="Calibri"/>
              </w:rPr>
              <w:t>Описание</w:t>
            </w:r>
          </w:p>
        </w:tc>
      </w:tr>
      <w:tr w:rsidR="00D054E5" w:rsidRPr="00A05EFF" w14:paraId="7BF37FA2" w14:textId="77777777" w:rsidTr="009F5308">
        <w:trPr>
          <w:trHeight w:val="222"/>
        </w:trPr>
        <w:tc>
          <w:tcPr>
            <w:tcW w:w="2137" w:type="dxa"/>
          </w:tcPr>
          <w:p w14:paraId="00DA70E5" w14:textId="2B403CBD" w:rsidR="00D054E5" w:rsidRPr="00A05EFF" w:rsidRDefault="00174958" w:rsidP="002A13E6">
            <w:pPr>
              <w:pStyle w:val="afe"/>
              <w:rPr>
                <w:rFonts w:ascii="Calibri" w:hAnsi="Calibri" w:cs="Calibri"/>
              </w:rPr>
            </w:pPr>
            <w:r w:rsidRPr="00A05EFF">
              <w:rPr>
                <w:rFonts w:ascii="Calibri" w:hAnsi="Calibri" w:cs="Calibri"/>
              </w:rPr>
              <w:t>MW3265-F</w:t>
            </w:r>
          </w:p>
        </w:tc>
        <w:tc>
          <w:tcPr>
            <w:tcW w:w="8069" w:type="dxa"/>
          </w:tcPr>
          <w:p w14:paraId="72BA9BAF" w14:textId="7DA31735" w:rsidR="00D054E5" w:rsidRPr="00A05EFF" w:rsidRDefault="00174958" w:rsidP="00377675">
            <w:pPr>
              <w:pStyle w:val="afe"/>
              <w:rPr>
                <w:rFonts w:ascii="Calibri" w:hAnsi="Calibri" w:cs="Calibri"/>
              </w:rPr>
            </w:pPr>
            <w:r w:rsidRPr="00A05EFF">
              <w:rPr>
                <w:rFonts w:ascii="Calibri" w:hAnsi="Calibri" w:cs="Calibri"/>
              </w:rPr>
              <w:t>65-дюймовый LED монитор</w:t>
            </w:r>
          </w:p>
        </w:tc>
      </w:tr>
    </w:tbl>
    <w:p w14:paraId="70467AFB" w14:textId="77777777" w:rsidR="00820587" w:rsidRPr="00A05EFF" w:rsidRDefault="00820587" w:rsidP="00820587">
      <w:pPr>
        <w:widowControl/>
        <w:spacing w:before="0" w:after="0"/>
        <w:jc w:val="left"/>
        <w:rPr>
          <w:rFonts w:ascii="Calibri" w:hAnsi="Calibri" w:cs="Calibri"/>
        </w:rPr>
      </w:pPr>
    </w:p>
    <w:p w14:paraId="527D9AB1" w14:textId="77777777" w:rsidR="002923BE" w:rsidRPr="00A05EFF" w:rsidRDefault="002923BE" w:rsidP="00820587">
      <w:pPr>
        <w:widowControl/>
        <w:spacing w:before="0" w:after="0"/>
        <w:jc w:val="left"/>
        <w:rPr>
          <w:rFonts w:ascii="Calibri" w:hAnsi="Calibri" w:cs="Calibri"/>
        </w:rPr>
      </w:pPr>
    </w:p>
    <w:p w14:paraId="61AE3ACD" w14:textId="3F521420" w:rsidR="0066489D" w:rsidRPr="00A05EFF" w:rsidRDefault="0066489D" w:rsidP="0066489D">
      <w:pPr>
        <w:keepNext/>
        <w:autoSpaceDE w:val="0"/>
        <w:autoSpaceDN w:val="0"/>
        <w:adjustRightInd w:val="0"/>
        <w:spacing w:before="0" w:after="0"/>
        <w:jc w:val="left"/>
        <w:rPr>
          <w:rFonts w:ascii="Calibri" w:hAnsi="Calibri" w:cs="Calibri"/>
          <w:b/>
          <w:bCs/>
          <w:color w:val="000000"/>
          <w:kern w:val="0"/>
          <w:szCs w:val="18"/>
          <w:lang w:val="en-US"/>
        </w:rPr>
      </w:pPr>
      <w:r w:rsidRPr="00A05EFF">
        <w:rPr>
          <w:rFonts w:ascii="Calibri" w:hAnsi="Calibri" w:cs="Calibri"/>
          <w:b/>
          <w:color w:val="000000"/>
          <w:lang w:val="en-US"/>
        </w:rPr>
        <w:t>Zhejiang Uniview Technologies Co., Ltd.</w:t>
      </w:r>
    </w:p>
    <w:p w14:paraId="7412BB76" w14:textId="37C8E12B" w:rsidR="0066489D" w:rsidRPr="00A05EFF" w:rsidRDefault="0066489D" w:rsidP="0066489D">
      <w:pPr>
        <w:keepNext/>
        <w:adjustRightInd w:val="0"/>
        <w:spacing w:before="0" w:after="0"/>
        <w:rPr>
          <w:rFonts w:ascii="Calibri" w:hAnsi="Calibri" w:cs="Calibri"/>
          <w:color w:val="000000"/>
          <w:kern w:val="0"/>
          <w:szCs w:val="18"/>
        </w:rPr>
      </w:pPr>
      <w:r w:rsidRPr="00A05EFF">
        <w:rPr>
          <w:rFonts w:ascii="Calibri" w:hAnsi="Calibri" w:cs="Calibri"/>
          <w:color w:val="000000"/>
        </w:rPr>
        <w:t>№ 369, улица Сетун, подрайон Сисин, район Биньцзян, город Ханчжоу, провинция Чжэцзян, Китай, 310051</w:t>
      </w:r>
    </w:p>
    <w:p w14:paraId="0DAE9AC7" w14:textId="3C60B6A7" w:rsidR="0066489D" w:rsidRPr="00A05EFF" w:rsidRDefault="0066489D" w:rsidP="0066489D">
      <w:pPr>
        <w:keepNext/>
        <w:autoSpaceDE w:val="0"/>
        <w:autoSpaceDN w:val="0"/>
        <w:adjustRightInd w:val="0"/>
        <w:spacing w:before="0" w:after="0"/>
        <w:jc w:val="left"/>
        <w:rPr>
          <w:rFonts w:ascii="Calibri" w:hAnsi="Calibri" w:cs="Calibri"/>
          <w:color w:val="000000"/>
          <w:kern w:val="0"/>
          <w:szCs w:val="18"/>
        </w:rPr>
      </w:pPr>
      <w:r w:rsidRPr="00A05EFF">
        <w:rPr>
          <w:rFonts w:ascii="Calibri" w:hAnsi="Calibri" w:cs="Calibri"/>
        </w:rPr>
        <w:t>Эл. почта: overseasbusiness@uniview.com; globalsupport@uniview.com</w:t>
      </w:r>
    </w:p>
    <w:p w14:paraId="7E746FF9" w14:textId="77777777" w:rsidR="0066489D" w:rsidRPr="00A05EFF" w:rsidRDefault="0066489D" w:rsidP="0066489D">
      <w:pPr>
        <w:keepNext/>
        <w:autoSpaceDE w:val="0"/>
        <w:autoSpaceDN w:val="0"/>
        <w:adjustRightInd w:val="0"/>
        <w:spacing w:before="0" w:after="0"/>
        <w:jc w:val="left"/>
        <w:rPr>
          <w:rFonts w:ascii="Calibri" w:hAnsi="Calibri" w:cs="Calibri"/>
          <w:color w:val="000000"/>
          <w:kern w:val="0"/>
          <w:szCs w:val="18"/>
        </w:rPr>
      </w:pPr>
      <w:r w:rsidRPr="00A05EFF">
        <w:rPr>
          <w:rFonts w:ascii="Calibri" w:hAnsi="Calibri" w:cs="Calibri"/>
          <w:color w:val="000000"/>
        </w:rPr>
        <w:t>http://www.uniview.com</w:t>
      </w:r>
    </w:p>
    <w:p w14:paraId="53F89FB0" w14:textId="119B9168" w:rsidR="0066489D" w:rsidRPr="00A05EFF" w:rsidRDefault="0066489D" w:rsidP="0066489D">
      <w:pPr>
        <w:keepNext/>
        <w:autoSpaceDE w:val="0"/>
        <w:autoSpaceDN w:val="0"/>
        <w:adjustRightInd w:val="0"/>
        <w:spacing w:before="0" w:after="0"/>
        <w:jc w:val="left"/>
        <w:rPr>
          <w:rFonts w:ascii="Calibri" w:hAnsi="Calibri" w:cs="Calibri"/>
          <w:color w:val="000000"/>
          <w:kern w:val="0"/>
          <w:szCs w:val="18"/>
        </w:rPr>
      </w:pPr>
      <w:r w:rsidRPr="00A05EFF">
        <w:rPr>
          <w:rFonts w:ascii="Calibri" w:hAnsi="Calibri" w:cs="Calibri"/>
          <w:color w:val="000000"/>
          <w:lang w:val="en-US"/>
        </w:rPr>
        <w:t xml:space="preserve">©2025 Zhejiang Uniview Technologies Co., Ltd. </w:t>
      </w:r>
      <w:r w:rsidRPr="00A05EFF">
        <w:rPr>
          <w:rFonts w:ascii="Calibri" w:hAnsi="Calibri" w:cs="Calibri"/>
          <w:color w:val="000000"/>
        </w:rPr>
        <w:t>Все права защищены.</w:t>
      </w:r>
    </w:p>
    <w:p w14:paraId="04130313" w14:textId="43EC5030" w:rsidR="0066489D" w:rsidRPr="00A05EFF" w:rsidRDefault="0066489D" w:rsidP="0066489D">
      <w:pPr>
        <w:pStyle w:val="af1"/>
        <w:keepNext/>
        <w:adjustRightInd w:val="0"/>
        <w:snapToGrid/>
        <w:rPr>
          <w:rFonts w:ascii="Calibri" w:eastAsia="宋体" w:hAnsi="Calibri" w:cs="Calibri"/>
          <w:color w:val="000000"/>
          <w:kern w:val="0"/>
          <w:sz w:val="18"/>
          <w:szCs w:val="18"/>
        </w:rPr>
      </w:pPr>
      <w:r w:rsidRPr="00A05EFF">
        <w:rPr>
          <w:rFonts w:ascii="Calibri" w:hAnsi="Calibri" w:cs="Calibri"/>
          <w:color w:val="000000"/>
          <w:sz w:val="18"/>
        </w:rPr>
        <w:t>*Информация о характеристиках изделия и его наличии может быть изменена без предварительного уведомления.</w:t>
      </w:r>
    </w:p>
    <w:p w14:paraId="4DD78FA3" w14:textId="268CD53C" w:rsidR="0066489D" w:rsidRPr="00A05EFF" w:rsidRDefault="00174958" w:rsidP="00820587">
      <w:pPr>
        <w:widowControl/>
        <w:spacing w:before="0" w:after="0"/>
        <w:jc w:val="left"/>
        <w:rPr>
          <w:rFonts w:ascii="Calibri" w:hAnsi="Calibri" w:cs="Calibri"/>
          <w:color w:val="000000"/>
          <w:kern w:val="0"/>
          <w:szCs w:val="18"/>
        </w:rPr>
      </w:pPr>
      <w:r w:rsidRPr="00A05EFF">
        <w:rPr>
          <w:rFonts w:ascii="Calibri" w:hAnsi="Calibri" w:cs="Calibri"/>
          <w:color w:val="000000"/>
        </w:rPr>
        <w:t>*Несмотря на все наши усилия, в настоящем документе могут присутствовать технические или типографские ошибки. Компания Uniview не несет ответственности за такие ошибки и оставляет за собой право изменять содержимое настоящего документа без предварительного уведомления.</w:t>
      </w:r>
    </w:p>
    <w:sectPr w:rsidR="0066489D" w:rsidRPr="00A05EFF" w:rsidSect="00C121B6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1440" w:right="851" w:bottom="1440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1CE97C" w14:textId="77777777" w:rsidR="0035754A" w:rsidRDefault="0035754A" w:rsidP="009553FA">
      <w:pPr>
        <w:spacing w:before="0" w:after="0"/>
      </w:pPr>
      <w:r>
        <w:separator/>
      </w:r>
    </w:p>
  </w:endnote>
  <w:endnote w:type="continuationSeparator" w:id="0">
    <w:p w14:paraId="705EE56D" w14:textId="77777777" w:rsidR="0035754A" w:rsidRDefault="0035754A" w:rsidP="009553F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Futura Bk">
    <w:altName w:val="Segoe UI"/>
    <w:charset w:val="00"/>
    <w:family w:val="swiss"/>
    <w:pitch w:val="default"/>
    <w:sig w:usb0="00000001" w:usb1="5000204A" w:usb2="00000000" w:usb3="00000000" w:csb0="0000009F" w:csb1="00000000"/>
  </w:font>
  <w:font w:name="Futura Hv">
    <w:altName w:val="Century Gothic"/>
    <w:charset w:val="00"/>
    <w:family w:val="swiss"/>
    <w:pitch w:val="default"/>
    <w:sig w:usb0="00000001" w:usb1="5000204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B91C94" w14:textId="214862C2" w:rsidR="003606AB" w:rsidRDefault="00933C69">
    <w:pPr>
      <w:pStyle w:val="ac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67FE3075" wp14:editId="3C4E420B">
              <wp:simplePos x="0" y="0"/>
              <wp:positionH relativeFrom="column">
                <wp:posOffset>6985</wp:posOffset>
              </wp:positionH>
              <wp:positionV relativeFrom="paragraph">
                <wp:posOffset>219075</wp:posOffset>
              </wp:positionV>
              <wp:extent cx="342900" cy="265430"/>
              <wp:effectExtent l="0" t="0" r="0" b="1270"/>
              <wp:wrapNone/>
              <wp:docPr id="31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A31AF5" w14:textId="77777777" w:rsidR="003606AB" w:rsidRPr="00A472BA" w:rsidRDefault="000B5CCF" w:rsidP="0063652C">
                          <w:pPr>
                            <w:pStyle w:val="ac"/>
                            <w:jc w:val="center"/>
                          </w:pPr>
                          <w:r>
                            <w:fldChar w:fldCharType="begin"/>
                          </w:r>
                          <w:r w:rsidR="0043466E">
                            <w:rPr>
                              <w:rFonts w:ascii="Source Sans Pro" w:hAnsi="Source Sans Pro"/>
                            </w:rPr>
                            <w:instrText xml:space="preserve"> PAGE \*                                                                         MERGEFORMAT </w:instrText>
                          </w:r>
                          <w:r>
                            <w:fldChar w:fldCharType="separate"/>
                          </w:r>
                          <w:r w:rsidR="000E6ABC">
                            <w:rPr>
                              <w:rFonts w:ascii="Source Sans Pro" w:hAnsi="Source Sans Pro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7FE3075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2" type="#_x0000_t202" style="position:absolute;margin-left:.55pt;margin-top:17.25pt;width:27pt;height:20.9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" filled="f" stroked="f">
              <v:textbox style="mso-fit-shape-to-text:t" inset="1mm,1mm,1mm,1mm">
                <w:txbxContent>
                  <w:p w14:paraId="6CA31AF5" w14:textId="77777777" w:rsidR="003606AB" w:rsidRPr="00A472BA" w:rsidRDefault="000B5CCF" w:rsidP="0063652C">
                    <w:pPr>
                      <w:pStyle w:val="ac"/>
                      <w:jc w:val="center"/>
                    </w:pPr>
                    <w:r>
                      <w:fldChar w:fldCharType="begin"/>
                    </w:r>
                    <w:r w:rsidR="0043466E">
                      <w:rPr>
                        <w:rFonts w:ascii="Source Sans Pro" w:hAnsi="Source Sans Pro"/>
                      </w:rPr>
                      <w:instrText xml:space="preserve"> PAGE \*                                                                         MERGEFORMAT </w:instrText>
                    </w:r>
                    <w:r>
                      <w:fldChar w:fldCharType="separate"/>
                    </w:r>
                    <w:r w:rsidR="000E6ABC">
                      <w:rPr>
                        <w:rFonts w:ascii="Source Sans Pro" w:hAnsi="Source Sans Pro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1D95F6D6" wp14:editId="02B78774">
              <wp:simplePos x="0" y="0"/>
              <wp:positionH relativeFrom="column">
                <wp:posOffset>-551180</wp:posOffset>
              </wp:positionH>
              <wp:positionV relativeFrom="paragraph">
                <wp:posOffset>274320</wp:posOffset>
              </wp:positionV>
              <wp:extent cx="866140" cy="205105"/>
              <wp:effectExtent l="0" t="0" r="0" b="4445"/>
              <wp:wrapNone/>
              <wp:docPr id="28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6140" cy="205105"/>
                        <a:chOff x="10571" y="15781"/>
                        <a:chExt cx="1364" cy="323"/>
                      </a:xfrm>
                    </wpg:grpSpPr>
                    <wps:wsp>
                      <wps:cNvPr id="29" name="Rectangle 38"/>
                      <wps:cNvSpPr>
                        <a:spLocks noChangeArrowheads="1"/>
                      </wps:cNvSpPr>
                      <wps:spPr bwMode="auto">
                        <a:xfrm>
                          <a:off x="10571" y="1582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0" name="Rectangle 39"/>
                      <wps:cNvSpPr>
                        <a:spLocks noChangeArrowheads="1"/>
                      </wps:cNvSpPr>
                      <wps:spPr bwMode="auto">
                        <a:xfrm>
                          <a:off x="10571" y="1578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6975C3" id="Group 37" o:spid="_x0000_s1026" style="position:absolute;left:0;text-align:left;margin-left:-43.4pt;margin-top:21.6pt;width:68.2pt;height:16.15pt;z-index:251694080" coordorigin="10571,15781" coordsize="1364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">
              <v:rect id="Rectangle 38" o:spid="_x0000_s1027" style="position:absolute;left:10571;top:15821;width:13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W+EcQA&#10;AADbAAAADwAAAGRycy9kb3ducmV2LnhtbESPT4vCMBTE74LfITxhb5rqYdFqFBEFZQ+y/sPjo3nb&#10;lm1eShJt109vFgSPw8z8hpktWlOJOzlfWlYwHCQgiDOrS84VnI6b/hiED8gaK8uk4I88LObdzgxT&#10;bRv+pvsh5CJC2KeooAihTqX0WUEG/cDWxNH7sc5giNLlUjtsItxUcpQkn9JgyXGhwJpWBWW/h5tR&#10;sP5qLmvjVu6c7PbZZH++jh+7rVIfvXY5BRGoDe/wq73VCkYT+P8Sf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FvhHEAAAA2wAAAA8AAAAAAAAAAAAAAAAAmAIAAGRycy9k&#10;b3ducmV2LnhtbFBLBQYAAAAABAAEAPUAAACJAwAAAAA=&#10;" fillcolor="red" stroked="f">
                <v:textbox style="mso-fit-shape-to-text:t"/>
              </v:rect>
              <v:rect id="Rectangle 39" o:spid="_x0000_s1028" style="position:absolute;left:10571;top:15781;width:13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q+MIA&#10;AADbAAAADwAAAGRycy9kb3ducmV2LnhtbERPz2vCMBS+C/4P4Qm72VQnc3RGcbLJLjtYR/X4aN6a&#10;YvNSmqzt/vvlMPD48f3e7EbbiJ46XztWsEhSEMSl0zVXCr7O7/NnED4ga2wck4Jf8rDbTicbzLQb&#10;+ER9HioRQ9hnqMCE0GZS+tKQRZ+4ljhy366zGCLsKqk7HGK4beQyTZ+kxZpjg8GWDobKW/5jFWiz&#10;NJ+Hwl0vq/aVdXFM16e3m1IPs3H/AiLQGO7if/eHVvAY18cv8Q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xCr4wgAAANsAAAAPAAAAAAAAAAAAAAAAAJgCAABkcnMvZG93&#10;bnJldi54bWxQSwUGAAAAAAQABAD1AAAAhwMAAAAA&#10;" fillcolor="#3186c5" stroked="f">
                <v:textbox style="mso-fit-shape-to-text:t"/>
              </v:rect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D6CAE8" w14:textId="2480BFCB" w:rsidR="003606AB" w:rsidRDefault="00933C69">
    <w:pPr>
      <w:pStyle w:val="ac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1D2B2CA9" wp14:editId="37D94033">
              <wp:simplePos x="0" y="0"/>
              <wp:positionH relativeFrom="column">
                <wp:posOffset>6130290</wp:posOffset>
              </wp:positionH>
              <wp:positionV relativeFrom="paragraph">
                <wp:posOffset>190500</wp:posOffset>
              </wp:positionV>
              <wp:extent cx="342900" cy="265430"/>
              <wp:effectExtent l="0" t="0" r="0" b="1270"/>
              <wp:wrapNone/>
              <wp:docPr id="27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D4A4E5" w14:textId="74FA0FAC" w:rsidR="003606AB" w:rsidRPr="00A472BA" w:rsidRDefault="000B5CCF" w:rsidP="0063652C">
                          <w:pPr>
                            <w:pStyle w:val="ac"/>
                            <w:jc w:val="center"/>
                          </w:pPr>
                          <w:r>
                            <w:fldChar w:fldCharType="begin"/>
                          </w:r>
                          <w:r w:rsidR="0043466E">
                            <w:rPr>
                              <w:rFonts w:ascii="Source Sans Pro" w:hAnsi="Source Sans Pro"/>
                            </w:rPr>
                            <w:instrText xml:space="preserve"> PAGE \*                                                                         MERGEFORMAT </w:instrText>
                          </w:r>
                          <w:r>
                            <w:fldChar w:fldCharType="separate"/>
                          </w:r>
                          <w:r w:rsidR="009E24EE">
                            <w:rPr>
                              <w:rFonts w:ascii="Source Sans Pro" w:hAnsi="Source Sans Pro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D2B2CA9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3" type="#_x0000_t202" style="position:absolute;margin-left:482.7pt;margin-top:15pt;width:27pt;height:20.9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" filled="f" stroked="f">
              <v:textbox style="mso-fit-shape-to-text:t" inset="1mm,1mm,1mm,1mm">
                <w:txbxContent>
                  <w:p w14:paraId="79D4A4E5" w14:textId="74FA0FAC" w:rsidR="003606AB" w:rsidRPr="00A472BA" w:rsidRDefault="000B5CCF" w:rsidP="0063652C">
                    <w:pPr>
                      <w:pStyle w:val="ac"/>
                      <w:jc w:val="center"/>
                    </w:pPr>
                    <w:r>
                      <w:fldChar w:fldCharType="begin"/>
                    </w:r>
                    <w:r w:rsidR="0043466E">
                      <w:rPr>
                        <w:rFonts w:ascii="Source Sans Pro" w:hAnsi="Source Sans Pro"/>
                      </w:rPr>
                      <w:instrText xml:space="preserve"> PAGE \*                                                                         MERGEFORMAT </w:instrText>
                    </w:r>
                    <w:r>
                      <w:fldChar w:fldCharType="separate"/>
                    </w:r>
                    <w:r w:rsidR="009E24EE">
                      <w:rPr>
                        <w:rFonts w:ascii="Source Sans Pro" w:hAnsi="Source Sans Pro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C5D1CB9" wp14:editId="2133D019">
              <wp:simplePos x="0" y="0"/>
              <wp:positionH relativeFrom="column">
                <wp:posOffset>6164580</wp:posOffset>
              </wp:positionH>
              <wp:positionV relativeFrom="paragraph">
                <wp:posOffset>245745</wp:posOffset>
              </wp:positionV>
              <wp:extent cx="866140" cy="205105"/>
              <wp:effectExtent l="0" t="0" r="0" b="4445"/>
              <wp:wrapNone/>
              <wp:docPr id="23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6140" cy="205105"/>
                        <a:chOff x="10571" y="15781"/>
                        <a:chExt cx="1364" cy="323"/>
                      </a:xfrm>
                    </wpg:grpSpPr>
                    <wps:wsp>
                      <wps:cNvPr id="24" name="Rectangle 33"/>
                      <wps:cNvSpPr>
                        <a:spLocks noChangeArrowheads="1"/>
                      </wps:cNvSpPr>
                      <wps:spPr bwMode="auto">
                        <a:xfrm>
                          <a:off x="10571" y="1582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26" name="Rectangle 34"/>
                      <wps:cNvSpPr>
                        <a:spLocks noChangeArrowheads="1"/>
                      </wps:cNvSpPr>
                      <wps:spPr bwMode="auto">
                        <a:xfrm>
                          <a:off x="10571" y="1578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B0F924" id="Group 32" o:spid="_x0000_s1026" style="position:absolute;left:0;text-align:left;margin-left:485.4pt;margin-top:19.35pt;width:68.2pt;height:16.15pt;z-index:251688960" coordorigin="10571,15781" coordsize="1364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">
              <v:rect id="Rectangle 33" o:spid="_x0000_s1027" style="position:absolute;left:10571;top:15821;width:13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QRj8UA&#10;AADbAAAADwAAAGRycy9kb3ducmV2LnhtbESPT2vCQBTE7wW/w/IEb3VTkaKpqxSxoPQg/on0+Mg+&#10;k2D2bdjdmrSf3hUEj8PM/IaZLTpTiys5X1lW8DZMQBDnVldcKDgevl4nIHxA1lhbJgV/5GEx773M&#10;MNW25R1d96EQEcI+RQVlCE0qpc9LMuiHtiGO3tk6gyFKV0jtsI1wU8tRkrxLgxXHhRIbWpaUX/a/&#10;RsHquz2tjFu6LNls8+k2+5n8b9ZKDfrd5weIQF14hh/ttVYwGsP9S/wB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BGPxQAAANsAAAAPAAAAAAAAAAAAAAAAAJgCAABkcnMv&#10;ZG93bnJldi54bWxQSwUGAAAAAAQABAD1AAAAigMAAAAA&#10;" fillcolor="red" stroked="f">
                <v:textbox style="mso-fit-shape-to-text:t"/>
              </v:rect>
              <v:rect id="Rectangle 34" o:spid="_x0000_s1028" style="position:absolute;left:10571;top:15781;width:13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BysQA&#10;AADbAAAADwAAAGRycy9kb3ducmV2LnhtbESPQWvCQBSE7wX/w/IEb3XTILGkrlKDlV48aIvt8ZF9&#10;zQazb0N2m8R/3xWEHoeZ+YZZbUbbiJ46XztW8DRPQBCXTtdcKfj8eHt8BuEDssbGMSm4kofNevKw&#10;wly7gY/Un0IlIoR9jgpMCG0upS8NWfRz1xJH78d1FkOUXSV1h0OE20amSZJJizXHBYMtFYbKy+nX&#10;KtAmNYfi7L6/Fu2W9XmfLI+7i1Kz6fj6AiLQGP7D9/a7VpBmcPsSf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4gcrEAAAA2wAAAA8AAAAAAAAAAAAAAAAAmAIAAGRycy9k&#10;b3ducmV2LnhtbFBLBQYAAAAABAAEAPUAAACJAwAAAAA=&#10;" fillcolor="#3186c5" stroked="f">
                <v:textbox style="mso-fit-shape-to-text:t"/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D2DC3A" w14:textId="77777777" w:rsidR="0035754A" w:rsidRDefault="0035754A" w:rsidP="009553FA">
      <w:pPr>
        <w:spacing w:before="0" w:after="0"/>
      </w:pPr>
      <w:r>
        <w:separator/>
      </w:r>
    </w:p>
  </w:footnote>
  <w:footnote w:type="continuationSeparator" w:id="0">
    <w:p w14:paraId="21505725" w14:textId="77777777" w:rsidR="0035754A" w:rsidRDefault="0035754A" w:rsidP="009553F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6E5A68" w14:textId="21E5CFA2" w:rsidR="00DD5799" w:rsidRDefault="00DD5799" w:rsidP="00DD5799">
    <w:r>
      <w:rPr>
        <w:noProof/>
        <w:lang w:val="en-US"/>
      </w:rPr>
      <w:drawing>
        <wp:anchor distT="0" distB="0" distL="114300" distR="114300" simplePos="0" relativeHeight="251759616" behindDoc="0" locked="0" layoutInCell="1" allowOverlap="1" wp14:anchorId="4B9029FA" wp14:editId="74A735CE">
          <wp:simplePos x="0" y="0"/>
          <wp:positionH relativeFrom="column">
            <wp:posOffset>111097</wp:posOffset>
          </wp:positionH>
          <wp:positionV relativeFrom="paragraph">
            <wp:posOffset>-270207</wp:posOffset>
          </wp:positionV>
          <wp:extent cx="641350" cy="320040"/>
          <wp:effectExtent l="0" t="0" r="6350" b="3810"/>
          <wp:wrapNone/>
          <wp:docPr id="17" name="图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V-whi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4DC825CF" wp14:editId="4A4A5D30">
              <wp:simplePos x="0" y="0"/>
              <wp:positionH relativeFrom="column">
                <wp:posOffset>5104130</wp:posOffset>
              </wp:positionH>
              <wp:positionV relativeFrom="paragraph">
                <wp:posOffset>-307340</wp:posOffset>
              </wp:positionV>
              <wp:extent cx="1540510" cy="453390"/>
              <wp:effectExtent l="0" t="0" r="0" b="3810"/>
              <wp:wrapNone/>
              <wp:docPr id="1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0510" cy="453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D07CAA" w14:textId="77777777" w:rsidR="00DD5799" w:rsidRPr="00212499" w:rsidRDefault="00DD5799" w:rsidP="00DD5799">
                          <w:pPr>
                            <w:rPr>
                              <w:rFonts w:asciiTheme="minorHAnsi" w:eastAsia="黑体" w:hAnsiTheme="minorHAnsi" w:cstheme="minorHAnsi"/>
                              <w:color w:val="FFFFFF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inorHAnsi" w:hAnsiTheme="minorHAnsi"/>
                              <w:color w:val="FFFFFF"/>
                              <w:sz w:val="40"/>
                            </w:rPr>
                            <w:t>产品彩页</w:t>
                          </w:r>
                        </w:p>
                      </w:txbxContent>
                    </wps:txbx>
                    <wps:bodyPr rot="0" vert="horz" wrap="square" lIns="91440" tIns="36000" rIns="9144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C825C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401.9pt;margin-top:-24.2pt;width:121.3pt;height:35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" filled="f" stroked="f">
              <v:textbox inset=",1mm,,1mm">
                <w:txbxContent>
                  <w:p w14:paraId="53D07CAA" w14:textId="77777777" w:rsidR="00DD5799" w:rsidRPr="00212499" w:rsidRDefault="00DD5799" w:rsidP="00DD5799">
                    <w:pPr>
                      <w:rPr>
                        <w:color w:val="FFFFFF"/>
                        <w:sz w:val="40"/>
                        <w:szCs w:val="40"/>
                        <w:rFonts w:asciiTheme="minorHAnsi" w:eastAsia="黑体" w:hAnsiTheme="minorHAnsi" w:cstheme="minorHAnsi"/>
                      </w:rPr>
                    </w:pPr>
                    <w:r>
                      <w:rPr>
                        <w:color w:val="FFFFFF"/>
                        <w:sz w:val="40"/>
                        <w:rFonts w:asciiTheme="minorHAnsi" w:hAnsiTheme="minorHAnsi"/>
                      </w:rPr>
                      <w:t xml:space="preserve">产品彩页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125F475A" wp14:editId="40AC4BC5">
              <wp:simplePos x="0" y="0"/>
              <wp:positionH relativeFrom="column">
                <wp:posOffset>5047615</wp:posOffset>
              </wp:positionH>
              <wp:positionV relativeFrom="paragraph">
                <wp:posOffset>-377190</wp:posOffset>
              </wp:positionV>
              <wp:extent cx="1440180" cy="539750"/>
              <wp:effectExtent l="0" t="0" r="7620" b="0"/>
              <wp:wrapNone/>
              <wp:docPr id="14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40180" cy="53975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EB8CE"/>
                          </a:gs>
                          <a:gs pos="100000">
                            <a:srgbClr val="1897C5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DD0753" id="Rectangle 26" o:spid="_x0000_s1026" style="position:absolute;left:0;text-align:left;margin-left:397.45pt;margin-top:-29.7pt;width:113.4pt;height:42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" fillcolor="#1eb8ce" stroked="f">
              <v:fill color2="#1897c5" rotate="t" angle="90" focus="100%" type="gradient"/>
              <v:textbox style="mso-fit-shape-to-text:t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6C40F04E" wp14:editId="45FC285C">
              <wp:simplePos x="0" y="0"/>
              <wp:positionH relativeFrom="column">
                <wp:posOffset>7620</wp:posOffset>
              </wp:positionH>
              <wp:positionV relativeFrom="paragraph">
                <wp:posOffset>-377190</wp:posOffset>
              </wp:positionV>
              <wp:extent cx="5039995" cy="539750"/>
              <wp:effectExtent l="0" t="0" r="8255" b="0"/>
              <wp:wrapNone/>
              <wp:docPr id="15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539750"/>
                      </a:xfrm>
                      <a:prstGeom prst="rect">
                        <a:avLst/>
                      </a:prstGeom>
                      <a:solidFill>
                        <a:srgbClr val="3186C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76964E" id="Rectangle 27" o:spid="_x0000_s1026" style="position:absolute;left:0;text-align:left;margin-left:.6pt;margin-top:-29.7pt;width:396.85pt;height:42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" fillcolor="#3186c5" stroked="f">
              <v:textbox style="mso-fit-shape-to-text:t"/>
            </v:rect>
          </w:pict>
        </mc:Fallback>
      </mc:AlternateContent>
    </w:r>
  </w:p>
  <w:p w14:paraId="648F1482" w14:textId="77777777" w:rsidR="003606AB" w:rsidRPr="00311945" w:rsidRDefault="003606AB" w:rsidP="00DD5799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1F483A" w14:textId="65E06C56" w:rsidR="003606AB" w:rsidRPr="00740163" w:rsidRDefault="00740163" w:rsidP="00A06DB2"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762688" behindDoc="0" locked="0" layoutInCell="1" allowOverlap="1" wp14:anchorId="72252A90" wp14:editId="145F2D2F">
              <wp:simplePos x="0" y="0"/>
              <wp:positionH relativeFrom="margin">
                <wp:align>right</wp:align>
              </wp:positionH>
              <wp:positionV relativeFrom="paragraph">
                <wp:posOffset>-163830</wp:posOffset>
              </wp:positionV>
              <wp:extent cx="6480810" cy="539750"/>
              <wp:effectExtent l="0" t="0" r="0" b="0"/>
              <wp:wrapNone/>
              <wp:docPr id="35" name="组合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0810" cy="539750"/>
                        <a:chOff x="0" y="0"/>
                        <a:chExt cx="6480810" cy="539750"/>
                      </a:xfrm>
                    </wpg:grpSpPr>
                    <wps:wsp>
                      <wps:cNvPr id="36" name="Rectangle 2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539750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7" name="Rectangle 26"/>
                      <wps:cNvSpPr>
                        <a:spLocks noChangeArrowheads="1"/>
                      </wps:cNvSpPr>
                      <wps:spPr bwMode="auto">
                        <a:xfrm>
                          <a:off x="3838531" y="0"/>
                          <a:ext cx="2642279" cy="539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EB8CE"/>
                            </a:gs>
                            <a:gs pos="100000">
                              <a:srgbClr val="1897C5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8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3838754" y="49064"/>
                          <a:ext cx="2608223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1EB601" w14:textId="77777777" w:rsidR="00740163" w:rsidRPr="00A05EFF" w:rsidRDefault="00740163" w:rsidP="00740163">
                            <w:pPr>
                              <w:jc w:val="center"/>
                              <w:rPr>
                                <w:rFonts w:ascii="Calibri" w:eastAsia="黑体" w:hAnsi="Calibri" w:cs="Calibri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A05EFF">
                              <w:rPr>
                                <w:rFonts w:ascii="Calibri" w:hAnsi="Calibri" w:cs="Calibri"/>
                                <w:color w:val="FFFFFF"/>
                                <w:sz w:val="40"/>
                              </w:rPr>
                              <w:t>ТЕХНИЧЕСКИЕ ДАННЫЕ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图片 3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416" y="111319"/>
                          <a:ext cx="640080" cy="3180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252A90" id="组合 35" o:spid="_x0000_s1027" style="position:absolute;left:0;text-align:left;margin-left:459.1pt;margin-top:-12.9pt;width:510.3pt;height:42.5pt;z-index:251762688;mso-position-horizontal:right;mso-position-horizontal-relative:margin" coordsize="64808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">
              <v:rect id="Rectangle 27" o:spid="_x0000_s1028" style="position:absolute;width:5295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" fillcolor="#3186c5" stroked="f">
                <v:textbox style="mso-fit-shape-to-text:t"/>
              </v:rect>
              <v:rect id="Rectangle 26" o:spid="_x0000_s1029" style="position:absolute;left:38385;width:26423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" fillcolor="#1eb8ce" stroked="f">
                <v:fill color2="#1897c5" rotate="t" angle="90" focus="100%" type="gradient"/>
                <v:textbox style="mso-fit-shape-to-text: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38387;top:490;width:26082;height:4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" filled="f" stroked="f">
                <v:textbox inset="0,0,0,0">
                  <w:txbxContent>
                    <w:p w14:paraId="721EB601" w14:textId="77777777" w:rsidR="00740163" w:rsidRPr="00A05EFF" w:rsidRDefault="00740163" w:rsidP="00740163">
                      <w:pPr>
                        <w:jc w:val="center"/>
                        <w:rPr>
                          <w:rFonts w:ascii="Calibri" w:eastAsia="黑体" w:hAnsi="Calibri" w:cs="Calibri"/>
                          <w:color w:val="FFFFFF"/>
                          <w:sz w:val="40"/>
                          <w:szCs w:val="40"/>
                        </w:rPr>
                      </w:pPr>
                      <w:r w:rsidRPr="00A05EFF">
                        <w:rPr>
                          <w:rFonts w:ascii="Calibri" w:hAnsi="Calibri" w:cs="Calibri"/>
                          <w:color w:val="FFFFFF"/>
                          <w:sz w:val="40"/>
                        </w:rPr>
                        <w:t>ТЕХНИЧЕСКИЕ ДАННЫЕ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39" o:spid="_x0000_s1031" type="#_x0000_t75" style="position:absolute;left:954;top:1113;width:6400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761664" behindDoc="0" locked="0" layoutInCell="1" allowOverlap="1" wp14:anchorId="7AD31A8F" wp14:editId="0FAEE9AC">
          <wp:simplePos x="0" y="0"/>
          <wp:positionH relativeFrom="column">
            <wp:posOffset>101600</wp:posOffset>
          </wp:positionH>
          <wp:positionV relativeFrom="paragraph">
            <wp:posOffset>-48895</wp:posOffset>
          </wp:positionV>
          <wp:extent cx="641350" cy="320040"/>
          <wp:effectExtent l="0" t="0" r="0" b="0"/>
          <wp:wrapNone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64.25pt;height:57pt" o:bullet="t">
        <v:imagedata r:id="rId1" o:title="level2"/>
      </v:shape>
    </w:pict>
  </w:numPicBullet>
  <w:numPicBullet w:numPicBulletId="1">
    <w:pict>
      <v:shape id="_x0000_i1045" type="#_x0000_t75" style="width:260.25pt;height:60pt" o:bullet="t">
        <v:imagedata r:id="rId2" o:title="3"/>
      </v:shape>
    </w:pict>
  </w:numPicBullet>
  <w:numPicBullet w:numPicBulletId="2">
    <w:pict>
      <v:shape id="_x0000_i1046" type="#_x0000_t75" style="width:158.3pt;height:60pt" o:bullet="t">
        <v:imagedata r:id="rId3" o:title="2"/>
      </v:shape>
    </w:pict>
  </w:numPicBullet>
  <w:numPicBullet w:numPicBulletId="3">
    <w:pict>
      <v:shape id="_x0000_i1047" type="#_x0000_t75" style="width:3in;height:3in" o:bullet="t">
        <v:imagedata r:id="rId4" o:title="1"/>
      </v:shape>
    </w:pict>
  </w:numPicBullet>
  <w:numPicBullet w:numPicBulletId="4">
    <w:pict>
      <v:shape id="_x0000_i1048" type="#_x0000_t75" style="width:3in;height:3in" o:bullet="t">
        <v:imagedata r:id="rId5" o:title="2"/>
      </v:shape>
    </w:pict>
  </w:numPicBullet>
  <w:numPicBullet w:numPicBulletId="5">
    <w:pict>
      <v:shape id="_x0000_i1049" type="#_x0000_t75" style="width:3in;height:3in" o:bullet="t">
        <v:imagedata r:id="rId6" o:title="3"/>
      </v:shape>
    </w:pict>
  </w:numPicBullet>
  <w:numPicBullet w:numPicBulletId="6">
    <w:pict>
      <v:shape id="_x0000_i1050" type="#_x0000_t75" style="width:3in;height:3in" o:bullet="t">
        <v:imagedata r:id="rId7" o:title="2"/>
      </v:shape>
    </w:pict>
  </w:numPicBullet>
  <w:numPicBullet w:numPicBulletId="7">
    <w:pict>
      <v:shape id="_x0000_i1051" type="#_x0000_t75" style="width:3in;height:3in" o:bullet="t">
        <v:imagedata r:id="rId8" o:title="2"/>
      </v:shape>
    </w:pict>
  </w:numPicBullet>
  <w:numPicBullet w:numPicBulletId="8">
    <w:pict>
      <v:shape id="_x0000_i1052" type="#_x0000_t75" style="width:3in;height:3in" o:bullet="t">
        <v:imagedata r:id="rId9" o:title="2"/>
      </v:shape>
    </w:pict>
  </w:numPicBullet>
  <w:numPicBullet w:numPicBulletId="9">
    <w:pict>
      <v:shape id="_x0000_i1053" type="#_x0000_t75" style="width:3in;height:3in" o:bullet="t">
        <v:imagedata r:id="rId10" o:title="3"/>
      </v:shape>
    </w:pict>
  </w:numPicBullet>
  <w:numPicBullet w:numPicBulletId="10">
    <w:pict>
      <v:shape id="_x0000_i1054" type="#_x0000_t75" style="width:3in;height:3in" o:bullet="t">
        <v:imagedata r:id="rId11" o:title="3"/>
      </v:shape>
    </w:pict>
  </w:numPicBullet>
  <w:numPicBullet w:numPicBulletId="11">
    <w:pict>
      <v:shape id="_x0000_i1055" type="#_x0000_t75" style="width:3in;height:3in" o:bullet="t">
        <v:imagedata r:id="rId12" o:title="2"/>
      </v:shape>
    </w:pict>
  </w:numPicBullet>
  <w:numPicBullet w:numPicBulletId="12">
    <w:pict>
      <v:shape id="_x0000_i1056" type="#_x0000_t75" style="width:3in;height:3in" o:bullet="t">
        <v:imagedata r:id="rId13" o:title="3"/>
      </v:shape>
    </w:pict>
  </w:numPicBullet>
  <w:numPicBullet w:numPicBulletId="13">
    <w:pict>
      <v:shape id="_x0000_i1057" type="#_x0000_t75" style="width:3in;height:3in" o:bullet="t">
        <v:imagedata r:id="rId14" o:title="list-1"/>
      </v:shape>
    </w:pict>
  </w:numPicBullet>
  <w:numPicBullet w:numPicBulletId="14">
    <w:pict>
      <v:shape id="_x0000_i1058" type="#_x0000_t75" style="width:3in;height:3in" o:bullet="t">
        <v:imagedata r:id="rId15" o:title="list-2"/>
      </v:shape>
    </w:pict>
  </w:numPicBullet>
  <w:numPicBullet w:numPicBulletId="15">
    <w:pict>
      <v:shape id="_x0000_i1059" type="#_x0000_t75" style="width:3in;height:3in" o:bullet="t">
        <v:imagedata r:id="rId16" o:title="list-3"/>
      </v:shape>
    </w:pict>
  </w:numPicBullet>
  <w:abstractNum w:abstractNumId="0" w15:restartNumberingAfterBreak="0">
    <w:nsid w:val="19593180"/>
    <w:multiLevelType w:val="multilevel"/>
    <w:tmpl w:val="4FA83610"/>
    <w:lvl w:ilvl="0">
      <w:start w:val="1"/>
      <w:numFmt w:val="bullet"/>
      <w:pStyle w:val="ItemList2"/>
      <w:lvlText w:val=""/>
      <w:lvlPicBulletId w:val="14"/>
      <w:lvlJc w:val="left"/>
      <w:pPr>
        <w:ind w:left="76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03C58B7"/>
    <w:multiLevelType w:val="multilevel"/>
    <w:tmpl w:val="18BC43DA"/>
    <w:lvl w:ilvl="0">
      <w:start w:val="1"/>
      <w:numFmt w:val="bullet"/>
      <w:lvlText w:val=""/>
      <w:lvlPicBulletId w:val="11"/>
      <w:lvlJc w:val="left"/>
      <w:pPr>
        <w:ind w:left="760" w:hanging="420"/>
      </w:pPr>
      <w:rPr>
        <w:rFonts w:ascii="Symbol" w:hAnsi="Symbol" w:hint="default"/>
        <w:color w:val="auto"/>
        <w:position w:val="-2"/>
        <w:sz w:val="52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B564951"/>
    <w:multiLevelType w:val="multilevel"/>
    <w:tmpl w:val="8A58B34A"/>
    <w:lvl w:ilvl="0">
      <w:start w:val="1"/>
      <w:numFmt w:val="bullet"/>
      <w:pStyle w:val="ItemList3"/>
      <w:lvlText w:val=""/>
      <w:lvlPicBulletId w:val="15"/>
      <w:lvlJc w:val="left"/>
      <w:pPr>
        <w:ind w:left="816" w:hanging="419"/>
      </w:pPr>
      <w:rPr>
        <w:rFonts w:ascii="Symbol" w:hAnsi="Symbol" w:hint="default"/>
        <w:color w:val="auto"/>
        <w:position w:val="-2"/>
        <w:sz w:val="18"/>
        <w:szCs w:val="18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6E3BF8"/>
    <w:multiLevelType w:val="multilevel"/>
    <w:tmpl w:val="A54868AE"/>
    <w:lvl w:ilvl="0">
      <w:start w:val="1"/>
      <w:numFmt w:val="bullet"/>
      <w:pStyle w:val="ItemList"/>
      <w:suff w:val="space"/>
      <w:lvlText w:val=""/>
      <w:lvlPicBulletId w:val="13"/>
      <w:lvlJc w:val="left"/>
      <w:pPr>
        <w:ind w:left="57" w:hanging="57"/>
      </w:pPr>
      <w:rPr>
        <w:rFonts w:ascii="Symbol" w:hAnsi="Symbol" w:hint="default"/>
        <w:color w:val="auto"/>
        <w:position w:val="-2"/>
        <w:sz w:val="20"/>
        <w:szCs w:val="20"/>
      </w:rPr>
    </w:lvl>
    <w:lvl w:ilvl="1">
      <w:start w:val="1"/>
      <w:numFmt w:val="bullet"/>
      <w:lvlText w:val=""/>
      <w:lvlJc w:val="left"/>
      <w:pPr>
        <w:tabs>
          <w:tab w:val="num" w:pos="981"/>
        </w:tabs>
        <w:ind w:left="341" w:hanging="57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01"/>
        </w:tabs>
        <w:ind w:left="625" w:hanging="57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821"/>
        </w:tabs>
        <w:ind w:left="909" w:hanging="57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41"/>
        </w:tabs>
        <w:ind w:left="1193" w:hanging="57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61"/>
        </w:tabs>
        <w:ind w:left="1477" w:hanging="57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81"/>
        </w:tabs>
        <w:ind w:left="1761" w:hanging="57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501"/>
        </w:tabs>
        <w:ind w:left="2045" w:hanging="57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921"/>
        </w:tabs>
        <w:ind w:left="2329" w:hanging="57"/>
      </w:pPr>
      <w:rPr>
        <w:rFonts w:ascii="Wingdings" w:hAnsi="Wingdings" w:hint="default"/>
      </w:rPr>
    </w:lvl>
  </w:abstractNum>
  <w:abstractNum w:abstractNumId="4" w15:restartNumberingAfterBreak="0">
    <w:nsid w:val="412D182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55A56ED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6" w15:restartNumberingAfterBreak="0">
    <w:nsid w:val="59792DEC"/>
    <w:multiLevelType w:val="multilevel"/>
    <w:tmpl w:val="0409001D"/>
    <w:styleLink w:val="111111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14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13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</w:lvl>
  </w:abstractNum>
  <w:abstractNum w:abstractNumId="7" w15:restartNumberingAfterBreak="0">
    <w:nsid w:val="75F928AF"/>
    <w:multiLevelType w:val="hybridMultilevel"/>
    <w:tmpl w:val="01D0DD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3"/>
  </w:num>
  <w:num w:numId="5">
    <w:abstractNumId w:val="2"/>
  </w:num>
  <w:num w:numId="6">
    <w:abstractNumId w:val="0"/>
  </w:num>
  <w:num w:numId="7">
    <w:abstractNumId w:val="6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5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9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659"/>
    <w:rsid w:val="0000055B"/>
    <w:rsid w:val="00002E26"/>
    <w:rsid w:val="00002FA6"/>
    <w:rsid w:val="00003EC5"/>
    <w:rsid w:val="00004BA6"/>
    <w:rsid w:val="000060A9"/>
    <w:rsid w:val="0000667E"/>
    <w:rsid w:val="00010F5D"/>
    <w:rsid w:val="00012B06"/>
    <w:rsid w:val="00013A65"/>
    <w:rsid w:val="0001476B"/>
    <w:rsid w:val="00016205"/>
    <w:rsid w:val="00016F21"/>
    <w:rsid w:val="0001745A"/>
    <w:rsid w:val="000223AF"/>
    <w:rsid w:val="00022D45"/>
    <w:rsid w:val="00024055"/>
    <w:rsid w:val="000254E8"/>
    <w:rsid w:val="000276B8"/>
    <w:rsid w:val="0003051D"/>
    <w:rsid w:val="00034D72"/>
    <w:rsid w:val="00037379"/>
    <w:rsid w:val="000408F7"/>
    <w:rsid w:val="00040DC4"/>
    <w:rsid w:val="000413E1"/>
    <w:rsid w:val="00043299"/>
    <w:rsid w:val="00044B65"/>
    <w:rsid w:val="0005118B"/>
    <w:rsid w:val="00051744"/>
    <w:rsid w:val="00054529"/>
    <w:rsid w:val="00054652"/>
    <w:rsid w:val="000554EA"/>
    <w:rsid w:val="00057F60"/>
    <w:rsid w:val="00057F88"/>
    <w:rsid w:val="00062BF1"/>
    <w:rsid w:val="00063D64"/>
    <w:rsid w:val="0006504B"/>
    <w:rsid w:val="00070D2E"/>
    <w:rsid w:val="000714F6"/>
    <w:rsid w:val="000734AC"/>
    <w:rsid w:val="00074218"/>
    <w:rsid w:val="00082871"/>
    <w:rsid w:val="00082D21"/>
    <w:rsid w:val="000833D4"/>
    <w:rsid w:val="000853D6"/>
    <w:rsid w:val="00086DFD"/>
    <w:rsid w:val="0008718D"/>
    <w:rsid w:val="0009019D"/>
    <w:rsid w:val="00092350"/>
    <w:rsid w:val="0009466F"/>
    <w:rsid w:val="0009645D"/>
    <w:rsid w:val="000A0B2D"/>
    <w:rsid w:val="000A0E9F"/>
    <w:rsid w:val="000A3661"/>
    <w:rsid w:val="000B1628"/>
    <w:rsid w:val="000B2092"/>
    <w:rsid w:val="000B3032"/>
    <w:rsid w:val="000B5CCF"/>
    <w:rsid w:val="000C0453"/>
    <w:rsid w:val="000C0730"/>
    <w:rsid w:val="000C330D"/>
    <w:rsid w:val="000C415F"/>
    <w:rsid w:val="000C7F1A"/>
    <w:rsid w:val="000D0209"/>
    <w:rsid w:val="000D0FC4"/>
    <w:rsid w:val="000D29BE"/>
    <w:rsid w:val="000D5559"/>
    <w:rsid w:val="000D747E"/>
    <w:rsid w:val="000E2384"/>
    <w:rsid w:val="000E4850"/>
    <w:rsid w:val="000E6ABC"/>
    <w:rsid w:val="000F1AF2"/>
    <w:rsid w:val="000F5B23"/>
    <w:rsid w:val="000F67C4"/>
    <w:rsid w:val="00100295"/>
    <w:rsid w:val="00101324"/>
    <w:rsid w:val="001030A5"/>
    <w:rsid w:val="001062D4"/>
    <w:rsid w:val="001068D7"/>
    <w:rsid w:val="0011100D"/>
    <w:rsid w:val="00111971"/>
    <w:rsid w:val="00111989"/>
    <w:rsid w:val="00115752"/>
    <w:rsid w:val="00116BF6"/>
    <w:rsid w:val="00116F43"/>
    <w:rsid w:val="00120757"/>
    <w:rsid w:val="00121BF8"/>
    <w:rsid w:val="0012418B"/>
    <w:rsid w:val="001268A6"/>
    <w:rsid w:val="0013440E"/>
    <w:rsid w:val="00134EAE"/>
    <w:rsid w:val="00136770"/>
    <w:rsid w:val="00140790"/>
    <w:rsid w:val="001424AC"/>
    <w:rsid w:val="00143B4F"/>
    <w:rsid w:val="00150106"/>
    <w:rsid w:val="00151959"/>
    <w:rsid w:val="00155BD1"/>
    <w:rsid w:val="00156CD2"/>
    <w:rsid w:val="00160F91"/>
    <w:rsid w:val="0016532E"/>
    <w:rsid w:val="001653D7"/>
    <w:rsid w:val="00171DEC"/>
    <w:rsid w:val="00172711"/>
    <w:rsid w:val="0017273F"/>
    <w:rsid w:val="00172A25"/>
    <w:rsid w:val="00174690"/>
    <w:rsid w:val="00174958"/>
    <w:rsid w:val="00181842"/>
    <w:rsid w:val="00183FA4"/>
    <w:rsid w:val="001848AF"/>
    <w:rsid w:val="00184C71"/>
    <w:rsid w:val="00185EB5"/>
    <w:rsid w:val="001911C7"/>
    <w:rsid w:val="00192AEE"/>
    <w:rsid w:val="001945AF"/>
    <w:rsid w:val="00197335"/>
    <w:rsid w:val="001A363B"/>
    <w:rsid w:val="001A72E4"/>
    <w:rsid w:val="001A7F74"/>
    <w:rsid w:val="001B5E08"/>
    <w:rsid w:val="001B79C2"/>
    <w:rsid w:val="001C3384"/>
    <w:rsid w:val="001C57FE"/>
    <w:rsid w:val="001D667D"/>
    <w:rsid w:val="001D6CAC"/>
    <w:rsid w:val="001D6DA6"/>
    <w:rsid w:val="001E0119"/>
    <w:rsid w:val="001E050B"/>
    <w:rsid w:val="001E0A40"/>
    <w:rsid w:val="001E382F"/>
    <w:rsid w:val="001E4535"/>
    <w:rsid w:val="001E5D63"/>
    <w:rsid w:val="001F0D0A"/>
    <w:rsid w:val="001F202F"/>
    <w:rsid w:val="001F2666"/>
    <w:rsid w:val="001F39E4"/>
    <w:rsid w:val="001F5F7C"/>
    <w:rsid w:val="001F60C5"/>
    <w:rsid w:val="001F7031"/>
    <w:rsid w:val="001F7B4C"/>
    <w:rsid w:val="002014C6"/>
    <w:rsid w:val="00201A0C"/>
    <w:rsid w:val="00201BD8"/>
    <w:rsid w:val="0020256F"/>
    <w:rsid w:val="00204366"/>
    <w:rsid w:val="00204831"/>
    <w:rsid w:val="0020526C"/>
    <w:rsid w:val="00206FF5"/>
    <w:rsid w:val="00210146"/>
    <w:rsid w:val="00212773"/>
    <w:rsid w:val="0021543A"/>
    <w:rsid w:val="00216E8C"/>
    <w:rsid w:val="002173A9"/>
    <w:rsid w:val="00220567"/>
    <w:rsid w:val="00221C30"/>
    <w:rsid w:val="00223F7D"/>
    <w:rsid w:val="00224470"/>
    <w:rsid w:val="002265A5"/>
    <w:rsid w:val="002322F9"/>
    <w:rsid w:val="00232B76"/>
    <w:rsid w:val="002335EA"/>
    <w:rsid w:val="00236D36"/>
    <w:rsid w:val="00236DB7"/>
    <w:rsid w:val="002407A1"/>
    <w:rsid w:val="00240C79"/>
    <w:rsid w:val="00242646"/>
    <w:rsid w:val="00245189"/>
    <w:rsid w:val="00247D75"/>
    <w:rsid w:val="0025061C"/>
    <w:rsid w:val="002506B2"/>
    <w:rsid w:val="00253C44"/>
    <w:rsid w:val="00257010"/>
    <w:rsid w:val="002617FD"/>
    <w:rsid w:val="002664BA"/>
    <w:rsid w:val="00267225"/>
    <w:rsid w:val="002715FB"/>
    <w:rsid w:val="00274961"/>
    <w:rsid w:val="00276523"/>
    <w:rsid w:val="00277E08"/>
    <w:rsid w:val="00282AB4"/>
    <w:rsid w:val="00283A91"/>
    <w:rsid w:val="002841CB"/>
    <w:rsid w:val="00284EEC"/>
    <w:rsid w:val="0028501E"/>
    <w:rsid w:val="00286F44"/>
    <w:rsid w:val="00286F88"/>
    <w:rsid w:val="00291AA0"/>
    <w:rsid w:val="002923BE"/>
    <w:rsid w:val="0029242B"/>
    <w:rsid w:val="002930A1"/>
    <w:rsid w:val="002947E0"/>
    <w:rsid w:val="002A1180"/>
    <w:rsid w:val="002A13E6"/>
    <w:rsid w:val="002A1927"/>
    <w:rsid w:val="002A3BA5"/>
    <w:rsid w:val="002A58BB"/>
    <w:rsid w:val="002A7091"/>
    <w:rsid w:val="002A765B"/>
    <w:rsid w:val="002B0CD2"/>
    <w:rsid w:val="002B2BD7"/>
    <w:rsid w:val="002B34B8"/>
    <w:rsid w:val="002C10D0"/>
    <w:rsid w:val="002D07B5"/>
    <w:rsid w:val="002D0ACE"/>
    <w:rsid w:val="002D24C7"/>
    <w:rsid w:val="002D5377"/>
    <w:rsid w:val="002D5895"/>
    <w:rsid w:val="002D7331"/>
    <w:rsid w:val="002D7F6F"/>
    <w:rsid w:val="002E0604"/>
    <w:rsid w:val="002E2EA8"/>
    <w:rsid w:val="002E397B"/>
    <w:rsid w:val="002E5D2E"/>
    <w:rsid w:val="002F028C"/>
    <w:rsid w:val="002F057D"/>
    <w:rsid w:val="002F2B1A"/>
    <w:rsid w:val="002F2D21"/>
    <w:rsid w:val="002F32FC"/>
    <w:rsid w:val="002F3D3D"/>
    <w:rsid w:val="002F4C7B"/>
    <w:rsid w:val="002F4CA0"/>
    <w:rsid w:val="003010B7"/>
    <w:rsid w:val="00301B16"/>
    <w:rsid w:val="003034AB"/>
    <w:rsid w:val="003117DA"/>
    <w:rsid w:val="00311945"/>
    <w:rsid w:val="00313250"/>
    <w:rsid w:val="003170AF"/>
    <w:rsid w:val="00317D81"/>
    <w:rsid w:val="003228AA"/>
    <w:rsid w:val="00322967"/>
    <w:rsid w:val="0032348E"/>
    <w:rsid w:val="00324115"/>
    <w:rsid w:val="003277DC"/>
    <w:rsid w:val="00327F56"/>
    <w:rsid w:val="00330929"/>
    <w:rsid w:val="003331D4"/>
    <w:rsid w:val="00333CF5"/>
    <w:rsid w:val="003350FC"/>
    <w:rsid w:val="0033531A"/>
    <w:rsid w:val="0033571F"/>
    <w:rsid w:val="00341D71"/>
    <w:rsid w:val="00343095"/>
    <w:rsid w:val="00353973"/>
    <w:rsid w:val="0035397F"/>
    <w:rsid w:val="0035538D"/>
    <w:rsid w:val="003555CD"/>
    <w:rsid w:val="00357322"/>
    <w:rsid w:val="0035754A"/>
    <w:rsid w:val="003606A4"/>
    <w:rsid w:val="003606AB"/>
    <w:rsid w:val="00363A00"/>
    <w:rsid w:val="0036404D"/>
    <w:rsid w:val="00366287"/>
    <w:rsid w:val="00366B51"/>
    <w:rsid w:val="00367642"/>
    <w:rsid w:val="0037010C"/>
    <w:rsid w:val="00373096"/>
    <w:rsid w:val="00377448"/>
    <w:rsid w:val="003819D2"/>
    <w:rsid w:val="00383202"/>
    <w:rsid w:val="00383C70"/>
    <w:rsid w:val="00386941"/>
    <w:rsid w:val="00387186"/>
    <w:rsid w:val="003873F2"/>
    <w:rsid w:val="00391FBE"/>
    <w:rsid w:val="003922C0"/>
    <w:rsid w:val="00394443"/>
    <w:rsid w:val="003947D8"/>
    <w:rsid w:val="00394CCA"/>
    <w:rsid w:val="003960ED"/>
    <w:rsid w:val="00397151"/>
    <w:rsid w:val="003A442C"/>
    <w:rsid w:val="003A53D4"/>
    <w:rsid w:val="003A5659"/>
    <w:rsid w:val="003A5784"/>
    <w:rsid w:val="003A7B8F"/>
    <w:rsid w:val="003B01D9"/>
    <w:rsid w:val="003B285D"/>
    <w:rsid w:val="003B55F0"/>
    <w:rsid w:val="003B5E48"/>
    <w:rsid w:val="003C136A"/>
    <w:rsid w:val="003C1A78"/>
    <w:rsid w:val="003C1B2B"/>
    <w:rsid w:val="003C2852"/>
    <w:rsid w:val="003C30B2"/>
    <w:rsid w:val="003C3947"/>
    <w:rsid w:val="003C3DDE"/>
    <w:rsid w:val="003C3F1C"/>
    <w:rsid w:val="003C5812"/>
    <w:rsid w:val="003C6ACF"/>
    <w:rsid w:val="003C726B"/>
    <w:rsid w:val="003C7568"/>
    <w:rsid w:val="003C7E47"/>
    <w:rsid w:val="003D17F7"/>
    <w:rsid w:val="003D65CD"/>
    <w:rsid w:val="003E1397"/>
    <w:rsid w:val="003E2885"/>
    <w:rsid w:val="003F02AE"/>
    <w:rsid w:val="003F1448"/>
    <w:rsid w:val="003F1D71"/>
    <w:rsid w:val="003F1E36"/>
    <w:rsid w:val="003F1E9B"/>
    <w:rsid w:val="003F4076"/>
    <w:rsid w:val="003F470A"/>
    <w:rsid w:val="003F5638"/>
    <w:rsid w:val="00401D73"/>
    <w:rsid w:val="00403160"/>
    <w:rsid w:val="00403658"/>
    <w:rsid w:val="00403D4F"/>
    <w:rsid w:val="00410D1A"/>
    <w:rsid w:val="00411361"/>
    <w:rsid w:val="00413799"/>
    <w:rsid w:val="00416395"/>
    <w:rsid w:val="0041737C"/>
    <w:rsid w:val="00417C66"/>
    <w:rsid w:val="00420173"/>
    <w:rsid w:val="004207D3"/>
    <w:rsid w:val="00421726"/>
    <w:rsid w:val="00423DF2"/>
    <w:rsid w:val="0042403A"/>
    <w:rsid w:val="00424B14"/>
    <w:rsid w:val="00425018"/>
    <w:rsid w:val="004251E4"/>
    <w:rsid w:val="0043073F"/>
    <w:rsid w:val="00432777"/>
    <w:rsid w:val="0043466E"/>
    <w:rsid w:val="00436542"/>
    <w:rsid w:val="0044269B"/>
    <w:rsid w:val="00442778"/>
    <w:rsid w:val="004440A9"/>
    <w:rsid w:val="004448D8"/>
    <w:rsid w:val="00447327"/>
    <w:rsid w:val="00451A62"/>
    <w:rsid w:val="0045277E"/>
    <w:rsid w:val="00452841"/>
    <w:rsid w:val="00452DC9"/>
    <w:rsid w:val="0045332D"/>
    <w:rsid w:val="0045649E"/>
    <w:rsid w:val="00465664"/>
    <w:rsid w:val="0046614C"/>
    <w:rsid w:val="00473C27"/>
    <w:rsid w:val="00482344"/>
    <w:rsid w:val="00482543"/>
    <w:rsid w:val="00485218"/>
    <w:rsid w:val="00486B69"/>
    <w:rsid w:val="00490633"/>
    <w:rsid w:val="00494908"/>
    <w:rsid w:val="00494BA6"/>
    <w:rsid w:val="00495F85"/>
    <w:rsid w:val="004A01F8"/>
    <w:rsid w:val="004A4259"/>
    <w:rsid w:val="004B2499"/>
    <w:rsid w:val="004B2720"/>
    <w:rsid w:val="004C1859"/>
    <w:rsid w:val="004C42BD"/>
    <w:rsid w:val="004C4525"/>
    <w:rsid w:val="004C5C43"/>
    <w:rsid w:val="004C7A6A"/>
    <w:rsid w:val="004D5A9D"/>
    <w:rsid w:val="004D7179"/>
    <w:rsid w:val="004E1D64"/>
    <w:rsid w:val="004E206C"/>
    <w:rsid w:val="004E6363"/>
    <w:rsid w:val="004F16F4"/>
    <w:rsid w:val="004F2756"/>
    <w:rsid w:val="004F28AC"/>
    <w:rsid w:val="004F6AEB"/>
    <w:rsid w:val="004F7461"/>
    <w:rsid w:val="005002AD"/>
    <w:rsid w:val="0050056E"/>
    <w:rsid w:val="00500C7A"/>
    <w:rsid w:val="005037F9"/>
    <w:rsid w:val="00505465"/>
    <w:rsid w:val="0051574A"/>
    <w:rsid w:val="005157FD"/>
    <w:rsid w:val="0051685B"/>
    <w:rsid w:val="00516F79"/>
    <w:rsid w:val="005218E4"/>
    <w:rsid w:val="00522320"/>
    <w:rsid w:val="00522466"/>
    <w:rsid w:val="00522BC2"/>
    <w:rsid w:val="00526D26"/>
    <w:rsid w:val="0052777B"/>
    <w:rsid w:val="0053034E"/>
    <w:rsid w:val="00530640"/>
    <w:rsid w:val="00531A29"/>
    <w:rsid w:val="005335D3"/>
    <w:rsid w:val="005411B2"/>
    <w:rsid w:val="00541B0B"/>
    <w:rsid w:val="00542AC6"/>
    <w:rsid w:val="00543FE9"/>
    <w:rsid w:val="0054470A"/>
    <w:rsid w:val="00545DC6"/>
    <w:rsid w:val="00546B6A"/>
    <w:rsid w:val="00550474"/>
    <w:rsid w:val="00551060"/>
    <w:rsid w:val="005521D8"/>
    <w:rsid w:val="005529B5"/>
    <w:rsid w:val="00553248"/>
    <w:rsid w:val="005547D2"/>
    <w:rsid w:val="005576C7"/>
    <w:rsid w:val="005603CF"/>
    <w:rsid w:val="005607B3"/>
    <w:rsid w:val="0057014F"/>
    <w:rsid w:val="00581D84"/>
    <w:rsid w:val="00585C69"/>
    <w:rsid w:val="005862AC"/>
    <w:rsid w:val="00586DE7"/>
    <w:rsid w:val="00587340"/>
    <w:rsid w:val="0059056B"/>
    <w:rsid w:val="00593C2E"/>
    <w:rsid w:val="00597160"/>
    <w:rsid w:val="005A0788"/>
    <w:rsid w:val="005A18D6"/>
    <w:rsid w:val="005A1D64"/>
    <w:rsid w:val="005A3194"/>
    <w:rsid w:val="005A4F1A"/>
    <w:rsid w:val="005A61BF"/>
    <w:rsid w:val="005B1388"/>
    <w:rsid w:val="005B13D0"/>
    <w:rsid w:val="005B67FF"/>
    <w:rsid w:val="005B7D90"/>
    <w:rsid w:val="005B7F1C"/>
    <w:rsid w:val="005C034F"/>
    <w:rsid w:val="005C4966"/>
    <w:rsid w:val="005C51AD"/>
    <w:rsid w:val="005C72E5"/>
    <w:rsid w:val="005D2E70"/>
    <w:rsid w:val="005D56BF"/>
    <w:rsid w:val="005D69AE"/>
    <w:rsid w:val="005F4098"/>
    <w:rsid w:val="005F47F9"/>
    <w:rsid w:val="005F6E56"/>
    <w:rsid w:val="00600B0F"/>
    <w:rsid w:val="00600C12"/>
    <w:rsid w:val="00601EAD"/>
    <w:rsid w:val="00603D78"/>
    <w:rsid w:val="00604137"/>
    <w:rsid w:val="00606EE1"/>
    <w:rsid w:val="00611326"/>
    <w:rsid w:val="00615525"/>
    <w:rsid w:val="00625958"/>
    <w:rsid w:val="00625A66"/>
    <w:rsid w:val="00626CE7"/>
    <w:rsid w:val="00635EC6"/>
    <w:rsid w:val="00635FD1"/>
    <w:rsid w:val="0063652C"/>
    <w:rsid w:val="00637EB5"/>
    <w:rsid w:val="00643EC1"/>
    <w:rsid w:val="006452DE"/>
    <w:rsid w:val="0064762F"/>
    <w:rsid w:val="00647D87"/>
    <w:rsid w:val="00655083"/>
    <w:rsid w:val="00656658"/>
    <w:rsid w:val="00656682"/>
    <w:rsid w:val="00660E54"/>
    <w:rsid w:val="0066295B"/>
    <w:rsid w:val="006639F5"/>
    <w:rsid w:val="00663DB6"/>
    <w:rsid w:val="0066489D"/>
    <w:rsid w:val="00665D81"/>
    <w:rsid w:val="00665F01"/>
    <w:rsid w:val="00666C17"/>
    <w:rsid w:val="00670482"/>
    <w:rsid w:val="006754B8"/>
    <w:rsid w:val="00683D75"/>
    <w:rsid w:val="006852DB"/>
    <w:rsid w:val="0068535D"/>
    <w:rsid w:val="00685823"/>
    <w:rsid w:val="006861A4"/>
    <w:rsid w:val="00691AC7"/>
    <w:rsid w:val="00692749"/>
    <w:rsid w:val="0069375E"/>
    <w:rsid w:val="006A675C"/>
    <w:rsid w:val="006A7E86"/>
    <w:rsid w:val="006B0973"/>
    <w:rsid w:val="006B1FF5"/>
    <w:rsid w:val="006B246E"/>
    <w:rsid w:val="006B4C18"/>
    <w:rsid w:val="006B7386"/>
    <w:rsid w:val="006B7E24"/>
    <w:rsid w:val="006C014E"/>
    <w:rsid w:val="006C3B49"/>
    <w:rsid w:val="006C626F"/>
    <w:rsid w:val="006C7D26"/>
    <w:rsid w:val="006C7E0C"/>
    <w:rsid w:val="006C7E5B"/>
    <w:rsid w:val="006D30A2"/>
    <w:rsid w:val="006E0C6E"/>
    <w:rsid w:val="006E405C"/>
    <w:rsid w:val="006E508C"/>
    <w:rsid w:val="006F0A24"/>
    <w:rsid w:val="006F733D"/>
    <w:rsid w:val="007006BC"/>
    <w:rsid w:val="00701A94"/>
    <w:rsid w:val="00703C9D"/>
    <w:rsid w:val="00704013"/>
    <w:rsid w:val="00704F90"/>
    <w:rsid w:val="00706D3A"/>
    <w:rsid w:val="00707707"/>
    <w:rsid w:val="007106D7"/>
    <w:rsid w:val="00710CAC"/>
    <w:rsid w:val="00711E57"/>
    <w:rsid w:val="00715FEA"/>
    <w:rsid w:val="007168FA"/>
    <w:rsid w:val="0072237C"/>
    <w:rsid w:val="00722495"/>
    <w:rsid w:val="00724E1B"/>
    <w:rsid w:val="00725A14"/>
    <w:rsid w:val="0073013A"/>
    <w:rsid w:val="00731CC7"/>
    <w:rsid w:val="007346EF"/>
    <w:rsid w:val="007349C5"/>
    <w:rsid w:val="00736935"/>
    <w:rsid w:val="00736C32"/>
    <w:rsid w:val="00737B48"/>
    <w:rsid w:val="00740163"/>
    <w:rsid w:val="00743AE3"/>
    <w:rsid w:val="00743DAE"/>
    <w:rsid w:val="007454F9"/>
    <w:rsid w:val="0075338A"/>
    <w:rsid w:val="00757034"/>
    <w:rsid w:val="00761B28"/>
    <w:rsid w:val="00762A5E"/>
    <w:rsid w:val="007657CA"/>
    <w:rsid w:val="0076598C"/>
    <w:rsid w:val="00765D77"/>
    <w:rsid w:val="0076601A"/>
    <w:rsid w:val="00766025"/>
    <w:rsid w:val="00766354"/>
    <w:rsid w:val="00772328"/>
    <w:rsid w:val="007735EA"/>
    <w:rsid w:val="00777043"/>
    <w:rsid w:val="007806A6"/>
    <w:rsid w:val="00783B1F"/>
    <w:rsid w:val="007855C4"/>
    <w:rsid w:val="0078600D"/>
    <w:rsid w:val="00787294"/>
    <w:rsid w:val="00787367"/>
    <w:rsid w:val="00790D2F"/>
    <w:rsid w:val="00796DEA"/>
    <w:rsid w:val="00797E98"/>
    <w:rsid w:val="007A2574"/>
    <w:rsid w:val="007A7C29"/>
    <w:rsid w:val="007A7D6F"/>
    <w:rsid w:val="007B0472"/>
    <w:rsid w:val="007B0ADD"/>
    <w:rsid w:val="007B15A0"/>
    <w:rsid w:val="007B20B2"/>
    <w:rsid w:val="007B38BC"/>
    <w:rsid w:val="007B538E"/>
    <w:rsid w:val="007B5AF3"/>
    <w:rsid w:val="007B6CD6"/>
    <w:rsid w:val="007B7ED2"/>
    <w:rsid w:val="007C2D7C"/>
    <w:rsid w:val="007C378C"/>
    <w:rsid w:val="007C48B9"/>
    <w:rsid w:val="007C499A"/>
    <w:rsid w:val="007C4BB2"/>
    <w:rsid w:val="007C5864"/>
    <w:rsid w:val="007D256B"/>
    <w:rsid w:val="007D418E"/>
    <w:rsid w:val="007D48B7"/>
    <w:rsid w:val="007D5583"/>
    <w:rsid w:val="007D5CBD"/>
    <w:rsid w:val="007E0675"/>
    <w:rsid w:val="007E1C87"/>
    <w:rsid w:val="007E6BD3"/>
    <w:rsid w:val="007E7598"/>
    <w:rsid w:val="007F695B"/>
    <w:rsid w:val="007F6A8F"/>
    <w:rsid w:val="007F78FD"/>
    <w:rsid w:val="00805DE9"/>
    <w:rsid w:val="00806810"/>
    <w:rsid w:val="00807297"/>
    <w:rsid w:val="0081069F"/>
    <w:rsid w:val="00812DEE"/>
    <w:rsid w:val="00820146"/>
    <w:rsid w:val="00820587"/>
    <w:rsid w:val="0082155B"/>
    <w:rsid w:val="008301BA"/>
    <w:rsid w:val="00832797"/>
    <w:rsid w:val="00832D70"/>
    <w:rsid w:val="00836F66"/>
    <w:rsid w:val="00837526"/>
    <w:rsid w:val="0084049A"/>
    <w:rsid w:val="008408FA"/>
    <w:rsid w:val="00840A5A"/>
    <w:rsid w:val="00843327"/>
    <w:rsid w:val="00847524"/>
    <w:rsid w:val="00850181"/>
    <w:rsid w:val="008516A0"/>
    <w:rsid w:val="00851E78"/>
    <w:rsid w:val="00852006"/>
    <w:rsid w:val="008521FF"/>
    <w:rsid w:val="00852935"/>
    <w:rsid w:val="0085552F"/>
    <w:rsid w:val="00856BE3"/>
    <w:rsid w:val="00857B26"/>
    <w:rsid w:val="00862274"/>
    <w:rsid w:val="00866316"/>
    <w:rsid w:val="00867426"/>
    <w:rsid w:val="00870AEC"/>
    <w:rsid w:val="00880178"/>
    <w:rsid w:val="008840A1"/>
    <w:rsid w:val="00884994"/>
    <w:rsid w:val="008862EB"/>
    <w:rsid w:val="0088659C"/>
    <w:rsid w:val="00891518"/>
    <w:rsid w:val="00892744"/>
    <w:rsid w:val="0089306B"/>
    <w:rsid w:val="008930B7"/>
    <w:rsid w:val="008A0EBB"/>
    <w:rsid w:val="008A3910"/>
    <w:rsid w:val="008A5409"/>
    <w:rsid w:val="008B022E"/>
    <w:rsid w:val="008B04CD"/>
    <w:rsid w:val="008B7053"/>
    <w:rsid w:val="008C05C9"/>
    <w:rsid w:val="008C37BB"/>
    <w:rsid w:val="008C5283"/>
    <w:rsid w:val="008C693F"/>
    <w:rsid w:val="008D4475"/>
    <w:rsid w:val="008D5BD9"/>
    <w:rsid w:val="008D5F02"/>
    <w:rsid w:val="008E2417"/>
    <w:rsid w:val="008E4160"/>
    <w:rsid w:val="008F1801"/>
    <w:rsid w:val="008F285F"/>
    <w:rsid w:val="008F7486"/>
    <w:rsid w:val="00902DFC"/>
    <w:rsid w:val="00903E96"/>
    <w:rsid w:val="00907EB4"/>
    <w:rsid w:val="00910769"/>
    <w:rsid w:val="00912B18"/>
    <w:rsid w:val="00914C7F"/>
    <w:rsid w:val="00920BCF"/>
    <w:rsid w:val="00921CAB"/>
    <w:rsid w:val="009232C8"/>
    <w:rsid w:val="009259D7"/>
    <w:rsid w:val="00931727"/>
    <w:rsid w:val="00931F44"/>
    <w:rsid w:val="00933C69"/>
    <w:rsid w:val="009427F1"/>
    <w:rsid w:val="00942F70"/>
    <w:rsid w:val="00946B09"/>
    <w:rsid w:val="00947068"/>
    <w:rsid w:val="00947139"/>
    <w:rsid w:val="00947B22"/>
    <w:rsid w:val="009500ED"/>
    <w:rsid w:val="00951C13"/>
    <w:rsid w:val="00952A0E"/>
    <w:rsid w:val="00954128"/>
    <w:rsid w:val="009553FA"/>
    <w:rsid w:val="00955816"/>
    <w:rsid w:val="009561F2"/>
    <w:rsid w:val="00956397"/>
    <w:rsid w:val="0095639C"/>
    <w:rsid w:val="00956DCC"/>
    <w:rsid w:val="009618E5"/>
    <w:rsid w:val="009622B8"/>
    <w:rsid w:val="00967B2A"/>
    <w:rsid w:val="00973AF4"/>
    <w:rsid w:val="00975571"/>
    <w:rsid w:val="00975BE3"/>
    <w:rsid w:val="009800E7"/>
    <w:rsid w:val="00984D30"/>
    <w:rsid w:val="009916AD"/>
    <w:rsid w:val="00991F03"/>
    <w:rsid w:val="009935E8"/>
    <w:rsid w:val="009A2ED6"/>
    <w:rsid w:val="009A4BB8"/>
    <w:rsid w:val="009A7A3B"/>
    <w:rsid w:val="009A7D54"/>
    <w:rsid w:val="009B061C"/>
    <w:rsid w:val="009B1589"/>
    <w:rsid w:val="009C5D07"/>
    <w:rsid w:val="009D2DD7"/>
    <w:rsid w:val="009D3B7C"/>
    <w:rsid w:val="009D493D"/>
    <w:rsid w:val="009E037F"/>
    <w:rsid w:val="009E0A91"/>
    <w:rsid w:val="009E1B7C"/>
    <w:rsid w:val="009E1D95"/>
    <w:rsid w:val="009E218F"/>
    <w:rsid w:val="009E24EE"/>
    <w:rsid w:val="009E360B"/>
    <w:rsid w:val="009E3F83"/>
    <w:rsid w:val="009E4B0C"/>
    <w:rsid w:val="009E5FB2"/>
    <w:rsid w:val="009F05ED"/>
    <w:rsid w:val="009F2858"/>
    <w:rsid w:val="009F2F99"/>
    <w:rsid w:val="009F4050"/>
    <w:rsid w:val="009F5BE9"/>
    <w:rsid w:val="009F5C25"/>
    <w:rsid w:val="009F76C2"/>
    <w:rsid w:val="00A002DD"/>
    <w:rsid w:val="00A01F1D"/>
    <w:rsid w:val="00A04800"/>
    <w:rsid w:val="00A05EFF"/>
    <w:rsid w:val="00A133B6"/>
    <w:rsid w:val="00A16617"/>
    <w:rsid w:val="00A17A9D"/>
    <w:rsid w:val="00A17B2A"/>
    <w:rsid w:val="00A2056F"/>
    <w:rsid w:val="00A26300"/>
    <w:rsid w:val="00A303E7"/>
    <w:rsid w:val="00A30A0C"/>
    <w:rsid w:val="00A30F07"/>
    <w:rsid w:val="00A33E24"/>
    <w:rsid w:val="00A359A8"/>
    <w:rsid w:val="00A4117F"/>
    <w:rsid w:val="00A412FE"/>
    <w:rsid w:val="00A44071"/>
    <w:rsid w:val="00A44200"/>
    <w:rsid w:val="00A576FA"/>
    <w:rsid w:val="00A60DAF"/>
    <w:rsid w:val="00A627E7"/>
    <w:rsid w:val="00A62CB4"/>
    <w:rsid w:val="00A63FBC"/>
    <w:rsid w:val="00A641B3"/>
    <w:rsid w:val="00A66896"/>
    <w:rsid w:val="00A67112"/>
    <w:rsid w:val="00A70C24"/>
    <w:rsid w:val="00A73379"/>
    <w:rsid w:val="00A75D49"/>
    <w:rsid w:val="00A7767C"/>
    <w:rsid w:val="00A81BD6"/>
    <w:rsid w:val="00A8281B"/>
    <w:rsid w:val="00A83698"/>
    <w:rsid w:val="00A838CC"/>
    <w:rsid w:val="00A83D5D"/>
    <w:rsid w:val="00A840D6"/>
    <w:rsid w:val="00A849E6"/>
    <w:rsid w:val="00A91038"/>
    <w:rsid w:val="00A9186F"/>
    <w:rsid w:val="00A93C31"/>
    <w:rsid w:val="00A956D0"/>
    <w:rsid w:val="00AA08CB"/>
    <w:rsid w:val="00AA23B6"/>
    <w:rsid w:val="00AA6F0D"/>
    <w:rsid w:val="00AB4535"/>
    <w:rsid w:val="00AB48B2"/>
    <w:rsid w:val="00AB577D"/>
    <w:rsid w:val="00AB6ADC"/>
    <w:rsid w:val="00AD30EB"/>
    <w:rsid w:val="00AD3D60"/>
    <w:rsid w:val="00AD43B0"/>
    <w:rsid w:val="00AD521C"/>
    <w:rsid w:val="00AD6D0C"/>
    <w:rsid w:val="00AD6EBB"/>
    <w:rsid w:val="00AE12B5"/>
    <w:rsid w:val="00AE1FEF"/>
    <w:rsid w:val="00AE6935"/>
    <w:rsid w:val="00AE6C58"/>
    <w:rsid w:val="00AE6F9E"/>
    <w:rsid w:val="00AF096A"/>
    <w:rsid w:val="00AF2EDB"/>
    <w:rsid w:val="00AF353B"/>
    <w:rsid w:val="00AF66A0"/>
    <w:rsid w:val="00AF71A1"/>
    <w:rsid w:val="00AF7FE3"/>
    <w:rsid w:val="00B007DC"/>
    <w:rsid w:val="00B040E2"/>
    <w:rsid w:val="00B21A60"/>
    <w:rsid w:val="00B24202"/>
    <w:rsid w:val="00B25FC9"/>
    <w:rsid w:val="00B2696F"/>
    <w:rsid w:val="00B26F06"/>
    <w:rsid w:val="00B40101"/>
    <w:rsid w:val="00B407AE"/>
    <w:rsid w:val="00B432FB"/>
    <w:rsid w:val="00B53953"/>
    <w:rsid w:val="00B55259"/>
    <w:rsid w:val="00B55549"/>
    <w:rsid w:val="00B55794"/>
    <w:rsid w:val="00B57565"/>
    <w:rsid w:val="00B614B2"/>
    <w:rsid w:val="00B67A25"/>
    <w:rsid w:val="00B67C84"/>
    <w:rsid w:val="00B72E23"/>
    <w:rsid w:val="00B72E64"/>
    <w:rsid w:val="00B75939"/>
    <w:rsid w:val="00B82D24"/>
    <w:rsid w:val="00B845DC"/>
    <w:rsid w:val="00B84E8A"/>
    <w:rsid w:val="00B904D3"/>
    <w:rsid w:val="00B92A1A"/>
    <w:rsid w:val="00BA05E3"/>
    <w:rsid w:val="00BA0F66"/>
    <w:rsid w:val="00BA48F6"/>
    <w:rsid w:val="00BA635E"/>
    <w:rsid w:val="00BB2E86"/>
    <w:rsid w:val="00BB37D6"/>
    <w:rsid w:val="00BB4138"/>
    <w:rsid w:val="00BB70A3"/>
    <w:rsid w:val="00BD1233"/>
    <w:rsid w:val="00BD1CAE"/>
    <w:rsid w:val="00BD2D80"/>
    <w:rsid w:val="00BD3881"/>
    <w:rsid w:val="00BD40D4"/>
    <w:rsid w:val="00BD5B4C"/>
    <w:rsid w:val="00BE2C43"/>
    <w:rsid w:val="00BE608E"/>
    <w:rsid w:val="00BE7F45"/>
    <w:rsid w:val="00BF3751"/>
    <w:rsid w:val="00BF3CE8"/>
    <w:rsid w:val="00C026FA"/>
    <w:rsid w:val="00C038C9"/>
    <w:rsid w:val="00C048B8"/>
    <w:rsid w:val="00C0506F"/>
    <w:rsid w:val="00C120B2"/>
    <w:rsid w:val="00C121B6"/>
    <w:rsid w:val="00C1281E"/>
    <w:rsid w:val="00C14B00"/>
    <w:rsid w:val="00C20371"/>
    <w:rsid w:val="00C20785"/>
    <w:rsid w:val="00C21DE4"/>
    <w:rsid w:val="00C22313"/>
    <w:rsid w:val="00C2331A"/>
    <w:rsid w:val="00C2557E"/>
    <w:rsid w:val="00C27DE5"/>
    <w:rsid w:val="00C33510"/>
    <w:rsid w:val="00C3508D"/>
    <w:rsid w:val="00C35C7A"/>
    <w:rsid w:val="00C361E9"/>
    <w:rsid w:val="00C425D3"/>
    <w:rsid w:val="00C45057"/>
    <w:rsid w:val="00C51024"/>
    <w:rsid w:val="00C5432E"/>
    <w:rsid w:val="00C57C51"/>
    <w:rsid w:val="00C64239"/>
    <w:rsid w:val="00C643DC"/>
    <w:rsid w:val="00C64919"/>
    <w:rsid w:val="00C652CA"/>
    <w:rsid w:val="00C67BB8"/>
    <w:rsid w:val="00C70FE2"/>
    <w:rsid w:val="00C73476"/>
    <w:rsid w:val="00C74789"/>
    <w:rsid w:val="00C76A48"/>
    <w:rsid w:val="00C81567"/>
    <w:rsid w:val="00C8302B"/>
    <w:rsid w:val="00C84F97"/>
    <w:rsid w:val="00C862F8"/>
    <w:rsid w:val="00C95A57"/>
    <w:rsid w:val="00C9695C"/>
    <w:rsid w:val="00CA05FB"/>
    <w:rsid w:val="00CA3673"/>
    <w:rsid w:val="00CA4A3A"/>
    <w:rsid w:val="00CA4FCE"/>
    <w:rsid w:val="00CA7CBF"/>
    <w:rsid w:val="00CB2B23"/>
    <w:rsid w:val="00CB497B"/>
    <w:rsid w:val="00CB76C4"/>
    <w:rsid w:val="00CC0033"/>
    <w:rsid w:val="00CC0B0F"/>
    <w:rsid w:val="00CC33ED"/>
    <w:rsid w:val="00CC39AC"/>
    <w:rsid w:val="00CC3A4A"/>
    <w:rsid w:val="00CC49B2"/>
    <w:rsid w:val="00CD3861"/>
    <w:rsid w:val="00CD454A"/>
    <w:rsid w:val="00CD67B9"/>
    <w:rsid w:val="00CE443E"/>
    <w:rsid w:val="00CE4CA3"/>
    <w:rsid w:val="00CE5458"/>
    <w:rsid w:val="00CE7E40"/>
    <w:rsid w:val="00CE7E6D"/>
    <w:rsid w:val="00CF0C87"/>
    <w:rsid w:val="00CF318E"/>
    <w:rsid w:val="00CF3370"/>
    <w:rsid w:val="00CF4665"/>
    <w:rsid w:val="00D04D91"/>
    <w:rsid w:val="00D050BF"/>
    <w:rsid w:val="00D05384"/>
    <w:rsid w:val="00D05648"/>
    <w:rsid w:val="00D108DA"/>
    <w:rsid w:val="00D11D0A"/>
    <w:rsid w:val="00D11E4F"/>
    <w:rsid w:val="00D13DF9"/>
    <w:rsid w:val="00D1645F"/>
    <w:rsid w:val="00D20FAB"/>
    <w:rsid w:val="00D30D18"/>
    <w:rsid w:val="00D3211A"/>
    <w:rsid w:val="00D33AF5"/>
    <w:rsid w:val="00D33CA6"/>
    <w:rsid w:val="00D346DD"/>
    <w:rsid w:val="00D34F1E"/>
    <w:rsid w:val="00D353BF"/>
    <w:rsid w:val="00D40C74"/>
    <w:rsid w:val="00D500A7"/>
    <w:rsid w:val="00D5366E"/>
    <w:rsid w:val="00D53BC4"/>
    <w:rsid w:val="00D53BF5"/>
    <w:rsid w:val="00D54CC4"/>
    <w:rsid w:val="00D55F7F"/>
    <w:rsid w:val="00D576BD"/>
    <w:rsid w:val="00D57832"/>
    <w:rsid w:val="00D638C2"/>
    <w:rsid w:val="00D65C82"/>
    <w:rsid w:val="00D67120"/>
    <w:rsid w:val="00D71BB6"/>
    <w:rsid w:val="00D761F5"/>
    <w:rsid w:val="00D7640A"/>
    <w:rsid w:val="00D81E95"/>
    <w:rsid w:val="00D82560"/>
    <w:rsid w:val="00D85230"/>
    <w:rsid w:val="00D8568D"/>
    <w:rsid w:val="00D912B7"/>
    <w:rsid w:val="00D92717"/>
    <w:rsid w:val="00D92899"/>
    <w:rsid w:val="00D94560"/>
    <w:rsid w:val="00D9537D"/>
    <w:rsid w:val="00D97279"/>
    <w:rsid w:val="00DA453A"/>
    <w:rsid w:val="00DB186A"/>
    <w:rsid w:val="00DB245B"/>
    <w:rsid w:val="00DB26F0"/>
    <w:rsid w:val="00DB458A"/>
    <w:rsid w:val="00DB75EA"/>
    <w:rsid w:val="00DC21EA"/>
    <w:rsid w:val="00DC43B1"/>
    <w:rsid w:val="00DD1B4A"/>
    <w:rsid w:val="00DD3C33"/>
    <w:rsid w:val="00DD5799"/>
    <w:rsid w:val="00DD6845"/>
    <w:rsid w:val="00DD6957"/>
    <w:rsid w:val="00DE18E1"/>
    <w:rsid w:val="00DE2149"/>
    <w:rsid w:val="00DE3889"/>
    <w:rsid w:val="00DE41A3"/>
    <w:rsid w:val="00DE42CA"/>
    <w:rsid w:val="00DF19A3"/>
    <w:rsid w:val="00DF581F"/>
    <w:rsid w:val="00DF7AD6"/>
    <w:rsid w:val="00E012B3"/>
    <w:rsid w:val="00E022F5"/>
    <w:rsid w:val="00E02DCF"/>
    <w:rsid w:val="00E037D1"/>
    <w:rsid w:val="00E06A32"/>
    <w:rsid w:val="00E0752A"/>
    <w:rsid w:val="00E078F3"/>
    <w:rsid w:val="00E1046F"/>
    <w:rsid w:val="00E117CD"/>
    <w:rsid w:val="00E1215A"/>
    <w:rsid w:val="00E12E99"/>
    <w:rsid w:val="00E1662E"/>
    <w:rsid w:val="00E26C07"/>
    <w:rsid w:val="00E300A5"/>
    <w:rsid w:val="00E3428E"/>
    <w:rsid w:val="00E43747"/>
    <w:rsid w:val="00E46137"/>
    <w:rsid w:val="00E4780B"/>
    <w:rsid w:val="00E47A9A"/>
    <w:rsid w:val="00E47DA3"/>
    <w:rsid w:val="00E510CF"/>
    <w:rsid w:val="00E51390"/>
    <w:rsid w:val="00E5151B"/>
    <w:rsid w:val="00E55733"/>
    <w:rsid w:val="00E60F4A"/>
    <w:rsid w:val="00E6790C"/>
    <w:rsid w:val="00E708FE"/>
    <w:rsid w:val="00E70A87"/>
    <w:rsid w:val="00E73C50"/>
    <w:rsid w:val="00E7448F"/>
    <w:rsid w:val="00E746B8"/>
    <w:rsid w:val="00E76078"/>
    <w:rsid w:val="00E76803"/>
    <w:rsid w:val="00E769BC"/>
    <w:rsid w:val="00E800A5"/>
    <w:rsid w:val="00E815FC"/>
    <w:rsid w:val="00E81827"/>
    <w:rsid w:val="00E82AC1"/>
    <w:rsid w:val="00E83A33"/>
    <w:rsid w:val="00E871A6"/>
    <w:rsid w:val="00E965D5"/>
    <w:rsid w:val="00EA0AC6"/>
    <w:rsid w:val="00EA1685"/>
    <w:rsid w:val="00EA1DF0"/>
    <w:rsid w:val="00EA4E3E"/>
    <w:rsid w:val="00EA6D60"/>
    <w:rsid w:val="00EB10DF"/>
    <w:rsid w:val="00EB21D7"/>
    <w:rsid w:val="00EB31C8"/>
    <w:rsid w:val="00EB331E"/>
    <w:rsid w:val="00EB3AFD"/>
    <w:rsid w:val="00EB6874"/>
    <w:rsid w:val="00EB76C0"/>
    <w:rsid w:val="00EC0290"/>
    <w:rsid w:val="00EC44FE"/>
    <w:rsid w:val="00EC4A59"/>
    <w:rsid w:val="00EC62E2"/>
    <w:rsid w:val="00EC7D82"/>
    <w:rsid w:val="00ED1749"/>
    <w:rsid w:val="00ED3A22"/>
    <w:rsid w:val="00EE016E"/>
    <w:rsid w:val="00EE05D6"/>
    <w:rsid w:val="00EE49E1"/>
    <w:rsid w:val="00EF22FB"/>
    <w:rsid w:val="00EF2355"/>
    <w:rsid w:val="00EF3C28"/>
    <w:rsid w:val="00EF4CD8"/>
    <w:rsid w:val="00EF5482"/>
    <w:rsid w:val="00EF58D7"/>
    <w:rsid w:val="00F01B71"/>
    <w:rsid w:val="00F03710"/>
    <w:rsid w:val="00F03DB2"/>
    <w:rsid w:val="00F049DA"/>
    <w:rsid w:val="00F1163F"/>
    <w:rsid w:val="00F15777"/>
    <w:rsid w:val="00F1583B"/>
    <w:rsid w:val="00F1733F"/>
    <w:rsid w:val="00F2180F"/>
    <w:rsid w:val="00F21EEF"/>
    <w:rsid w:val="00F23373"/>
    <w:rsid w:val="00F23B68"/>
    <w:rsid w:val="00F24DF9"/>
    <w:rsid w:val="00F2567B"/>
    <w:rsid w:val="00F25F40"/>
    <w:rsid w:val="00F25F5D"/>
    <w:rsid w:val="00F26B86"/>
    <w:rsid w:val="00F27490"/>
    <w:rsid w:val="00F32B29"/>
    <w:rsid w:val="00F3431B"/>
    <w:rsid w:val="00F349FA"/>
    <w:rsid w:val="00F363D0"/>
    <w:rsid w:val="00F4127F"/>
    <w:rsid w:val="00F4280A"/>
    <w:rsid w:val="00F44A0C"/>
    <w:rsid w:val="00F44F1B"/>
    <w:rsid w:val="00F45E4F"/>
    <w:rsid w:val="00F46243"/>
    <w:rsid w:val="00F538F5"/>
    <w:rsid w:val="00F53DB5"/>
    <w:rsid w:val="00F61D3A"/>
    <w:rsid w:val="00F63D6E"/>
    <w:rsid w:val="00F63E39"/>
    <w:rsid w:val="00F64878"/>
    <w:rsid w:val="00F64A6E"/>
    <w:rsid w:val="00F65A76"/>
    <w:rsid w:val="00F672AF"/>
    <w:rsid w:val="00F72F7F"/>
    <w:rsid w:val="00F75420"/>
    <w:rsid w:val="00F768BC"/>
    <w:rsid w:val="00F77619"/>
    <w:rsid w:val="00F818A7"/>
    <w:rsid w:val="00F83E6D"/>
    <w:rsid w:val="00F8442C"/>
    <w:rsid w:val="00F862B7"/>
    <w:rsid w:val="00F86CDD"/>
    <w:rsid w:val="00F877DA"/>
    <w:rsid w:val="00F92111"/>
    <w:rsid w:val="00F927EC"/>
    <w:rsid w:val="00F9330B"/>
    <w:rsid w:val="00F93439"/>
    <w:rsid w:val="00F96E09"/>
    <w:rsid w:val="00FA08AC"/>
    <w:rsid w:val="00FA1F33"/>
    <w:rsid w:val="00FA4924"/>
    <w:rsid w:val="00FB027A"/>
    <w:rsid w:val="00FB6107"/>
    <w:rsid w:val="00FB63F0"/>
    <w:rsid w:val="00FB7CFE"/>
    <w:rsid w:val="00FC7EA4"/>
    <w:rsid w:val="00FE1C4F"/>
    <w:rsid w:val="00FE2B15"/>
    <w:rsid w:val="00FE2CED"/>
    <w:rsid w:val="00FE37FC"/>
    <w:rsid w:val="00FE7880"/>
    <w:rsid w:val="00FF27AC"/>
    <w:rsid w:val="00FF3734"/>
    <w:rsid w:val="00FF377F"/>
    <w:rsid w:val="00FF55DB"/>
    <w:rsid w:val="00FF6A17"/>
    <w:rsid w:val="00FF7B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BFEBAC"/>
  <w15:docId w15:val="{40209BC2-7423-46B5-922F-D54842446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7151"/>
    <w:pPr>
      <w:widowControl w:val="0"/>
      <w:spacing w:before="80" w:after="40"/>
      <w:jc w:val="both"/>
    </w:pPr>
    <w:rPr>
      <w:rFonts w:ascii="Arial" w:eastAsia="宋体" w:hAnsi="Arial"/>
      <w:sz w:val="18"/>
    </w:rPr>
  </w:style>
  <w:style w:type="paragraph" w:styleId="1">
    <w:name w:val="heading 1"/>
    <w:aliases w:val="文章标题"/>
    <w:next w:val="a"/>
    <w:link w:val="10"/>
    <w:uiPriority w:val="9"/>
    <w:qFormat/>
    <w:rsid w:val="00D40C74"/>
    <w:pPr>
      <w:keepNext/>
      <w:keepLines/>
      <w:spacing w:before="100" w:beforeAutospacing="1" w:after="240"/>
      <w:outlineLvl w:val="0"/>
    </w:pPr>
    <w:rPr>
      <w:rFonts w:ascii="Arial" w:eastAsia="黑体" w:hAnsi="Arial"/>
      <w:bCs/>
      <w:color w:val="0090C8"/>
      <w:kern w:val="44"/>
      <w:sz w:val="48"/>
      <w:szCs w:val="44"/>
    </w:rPr>
  </w:style>
  <w:style w:type="paragraph" w:styleId="2">
    <w:name w:val="heading 2"/>
    <w:next w:val="a"/>
    <w:link w:val="20"/>
    <w:uiPriority w:val="9"/>
    <w:qFormat/>
    <w:rsid w:val="00D40C74"/>
    <w:pPr>
      <w:keepNext/>
      <w:keepLines/>
      <w:spacing w:before="400" w:after="120"/>
      <w:outlineLvl w:val="1"/>
    </w:pPr>
    <w:rPr>
      <w:rFonts w:ascii="Arial" w:eastAsia="黑体" w:hAnsi="Arial" w:cstheme="majorBidi"/>
      <w:bCs/>
      <w:color w:val="0090C8"/>
      <w:sz w:val="36"/>
      <w:szCs w:val="32"/>
    </w:rPr>
  </w:style>
  <w:style w:type="paragraph" w:styleId="3">
    <w:name w:val="heading 3"/>
    <w:next w:val="a"/>
    <w:link w:val="30"/>
    <w:uiPriority w:val="9"/>
    <w:qFormat/>
    <w:rsid w:val="00D40C74"/>
    <w:pPr>
      <w:keepNext/>
      <w:keepLines/>
      <w:spacing w:before="120" w:after="120"/>
      <w:outlineLvl w:val="2"/>
    </w:pPr>
    <w:rPr>
      <w:rFonts w:ascii="Arial" w:eastAsia="黑体" w:hAnsi="Arial"/>
      <w:bCs/>
      <w:color w:val="0090C8"/>
      <w:sz w:val="30"/>
      <w:szCs w:val="32"/>
    </w:rPr>
  </w:style>
  <w:style w:type="paragraph" w:styleId="4">
    <w:name w:val="heading 4"/>
    <w:basedOn w:val="a"/>
    <w:next w:val="a"/>
    <w:link w:val="40"/>
    <w:uiPriority w:val="9"/>
    <w:qFormat/>
    <w:rsid w:val="00016F21"/>
    <w:pPr>
      <w:keepNext/>
      <w:keepLines/>
      <w:spacing w:after="80"/>
      <w:outlineLvl w:val="3"/>
    </w:pPr>
    <w:rPr>
      <w:rFonts w:eastAsia="黑体" w:cstheme="majorBidi"/>
      <w:bCs/>
      <w:color w:val="0090C8"/>
      <w:sz w:val="22"/>
      <w:szCs w:val="28"/>
    </w:rPr>
  </w:style>
  <w:style w:type="paragraph" w:styleId="5">
    <w:name w:val="heading 5"/>
    <w:basedOn w:val="a"/>
    <w:next w:val="a"/>
    <w:link w:val="50"/>
    <w:uiPriority w:val="9"/>
    <w:semiHidden/>
    <w:qFormat/>
    <w:rsid w:val="0083752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qFormat/>
    <w:rsid w:val="00837526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qFormat/>
    <w:rsid w:val="00837526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qFormat/>
    <w:rsid w:val="00837526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qFormat/>
    <w:rsid w:val="00837526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semiHidden/>
    <w:qFormat/>
    <w:rsid w:val="00837526"/>
    <w:pPr>
      <w:ind w:firstLineChars="200" w:firstLine="420"/>
    </w:pPr>
  </w:style>
  <w:style w:type="character" w:customStyle="1" w:styleId="10">
    <w:name w:val="标题 1 字符"/>
    <w:aliases w:val="文章标题 字符"/>
    <w:basedOn w:val="a0"/>
    <w:link w:val="1"/>
    <w:uiPriority w:val="9"/>
    <w:rsid w:val="00D40C74"/>
    <w:rPr>
      <w:rFonts w:ascii="Arial" w:eastAsia="黑体" w:hAnsi="Arial"/>
      <w:bCs/>
      <w:color w:val="0090C8"/>
      <w:kern w:val="44"/>
      <w:sz w:val="48"/>
      <w:szCs w:val="44"/>
    </w:rPr>
  </w:style>
  <w:style w:type="paragraph" w:styleId="a4">
    <w:name w:val="Title"/>
    <w:basedOn w:val="a"/>
    <w:next w:val="a"/>
    <w:link w:val="a5"/>
    <w:uiPriority w:val="10"/>
    <w:semiHidden/>
    <w:qFormat/>
    <w:rsid w:val="00837526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5">
    <w:name w:val="标题 字符"/>
    <w:basedOn w:val="a0"/>
    <w:link w:val="a4"/>
    <w:uiPriority w:val="10"/>
    <w:semiHidden/>
    <w:rsid w:val="00837526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D40C74"/>
    <w:rPr>
      <w:rFonts w:ascii="Arial" w:eastAsia="黑体" w:hAnsi="Arial" w:cstheme="majorBidi"/>
      <w:bCs/>
      <w:color w:val="0090C8"/>
      <w:sz w:val="36"/>
      <w:szCs w:val="32"/>
    </w:rPr>
  </w:style>
  <w:style w:type="character" w:customStyle="1" w:styleId="30">
    <w:name w:val="标题 3 字符"/>
    <w:basedOn w:val="a0"/>
    <w:link w:val="3"/>
    <w:uiPriority w:val="9"/>
    <w:rsid w:val="00D40C74"/>
    <w:rPr>
      <w:rFonts w:ascii="Arial" w:eastAsia="黑体" w:hAnsi="Arial"/>
      <w:bCs/>
      <w:color w:val="0090C8"/>
      <w:sz w:val="30"/>
      <w:szCs w:val="32"/>
    </w:rPr>
  </w:style>
  <w:style w:type="character" w:customStyle="1" w:styleId="40">
    <w:name w:val="标题 4 字符"/>
    <w:basedOn w:val="a0"/>
    <w:link w:val="4"/>
    <w:uiPriority w:val="9"/>
    <w:rsid w:val="00016F21"/>
    <w:rPr>
      <w:rFonts w:ascii="Arial" w:eastAsia="黑体" w:hAnsi="Arial" w:cstheme="majorBidi"/>
      <w:bCs/>
      <w:color w:val="0090C8"/>
      <w:sz w:val="22"/>
      <w:szCs w:val="28"/>
    </w:rPr>
  </w:style>
  <w:style w:type="character" w:customStyle="1" w:styleId="50">
    <w:name w:val="标题 5 字符"/>
    <w:basedOn w:val="a0"/>
    <w:link w:val="5"/>
    <w:semiHidden/>
    <w:rsid w:val="00837526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837526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837526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837526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837526"/>
    <w:rPr>
      <w:rFonts w:asciiTheme="majorHAnsi" w:eastAsiaTheme="majorEastAsia" w:hAnsiTheme="majorHAnsi" w:cstheme="majorBidi"/>
    </w:rPr>
  </w:style>
  <w:style w:type="paragraph" w:customStyle="1" w:styleId="ItemList">
    <w:name w:val="Item List"/>
    <w:basedOn w:val="a"/>
    <w:autoRedefine/>
    <w:qFormat/>
    <w:rsid w:val="00781721"/>
    <w:pPr>
      <w:numPr>
        <w:numId w:val="4"/>
      </w:numPr>
      <w:jc w:val="left"/>
    </w:pPr>
    <w:rPr>
      <w:rFonts w:ascii="Source Sans Pro" w:hAnsi="Source Sans Pro" w:cs="Times New Roman"/>
      <w:kern w:val="0"/>
      <w:szCs w:val="13"/>
    </w:rPr>
  </w:style>
  <w:style w:type="paragraph" w:customStyle="1" w:styleId="ItemList2">
    <w:name w:val="Item List_2"/>
    <w:basedOn w:val="a"/>
    <w:autoRedefine/>
    <w:rsid w:val="003F1D71"/>
    <w:pPr>
      <w:numPr>
        <w:numId w:val="6"/>
      </w:numPr>
      <w:spacing w:before="120"/>
      <w:ind w:left="874"/>
      <w:jc w:val="left"/>
    </w:pPr>
    <w:rPr>
      <w:rFonts w:cs="Times New Roman"/>
      <w:kern w:val="0"/>
      <w:szCs w:val="13"/>
    </w:rPr>
  </w:style>
  <w:style w:type="paragraph" w:customStyle="1" w:styleId="ItemList3">
    <w:name w:val="Item List_3"/>
    <w:basedOn w:val="a"/>
    <w:autoRedefine/>
    <w:rsid w:val="003F1D71"/>
    <w:pPr>
      <w:numPr>
        <w:numId w:val="5"/>
      </w:numPr>
      <w:tabs>
        <w:tab w:val="left" w:pos="945"/>
      </w:tabs>
      <w:spacing w:before="120"/>
      <w:ind w:left="1247" w:hanging="340"/>
      <w:jc w:val="left"/>
    </w:pPr>
    <w:rPr>
      <w:rFonts w:cs="Times New Roman"/>
      <w:kern w:val="0"/>
      <w:szCs w:val="13"/>
    </w:rPr>
  </w:style>
  <w:style w:type="paragraph" w:customStyle="1" w:styleId="a6">
    <w:name w:val="图片"/>
    <w:basedOn w:val="a"/>
    <w:qFormat/>
    <w:rsid w:val="00EC7D82"/>
    <w:pPr>
      <w:jc w:val="center"/>
    </w:pPr>
  </w:style>
  <w:style w:type="paragraph" w:customStyle="1" w:styleId="a7">
    <w:name w:val="图片标注"/>
    <w:basedOn w:val="a6"/>
    <w:qFormat/>
    <w:rsid w:val="00397151"/>
  </w:style>
  <w:style w:type="paragraph" w:customStyle="1" w:styleId="a8">
    <w:name w:val="表格标题文字"/>
    <w:qFormat/>
    <w:rsid w:val="00D11D0A"/>
    <w:pPr>
      <w:snapToGrid w:val="0"/>
      <w:spacing w:before="120" w:line="240" w:lineRule="exact"/>
    </w:pPr>
    <w:rPr>
      <w:rFonts w:ascii="Arial" w:eastAsia="黑体" w:hAnsi="Arial"/>
      <w:sz w:val="18"/>
    </w:rPr>
  </w:style>
  <w:style w:type="paragraph" w:customStyle="1" w:styleId="a9">
    <w:name w:val="表格非标题文字"/>
    <w:link w:val="Char"/>
    <w:qFormat/>
    <w:rsid w:val="00D11D0A"/>
    <w:pPr>
      <w:snapToGrid w:val="0"/>
      <w:spacing w:before="80" w:after="40"/>
    </w:pPr>
    <w:rPr>
      <w:rFonts w:ascii="Arial" w:eastAsia="宋体" w:hAnsi="Arial"/>
      <w:sz w:val="18"/>
    </w:rPr>
  </w:style>
  <w:style w:type="paragraph" w:styleId="aa">
    <w:name w:val="header"/>
    <w:basedOn w:val="a"/>
    <w:link w:val="ab"/>
    <w:uiPriority w:val="99"/>
    <w:unhideWhenUsed/>
    <w:rsid w:val="009553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character" w:customStyle="1" w:styleId="ab">
    <w:name w:val="页眉 字符"/>
    <w:basedOn w:val="a0"/>
    <w:link w:val="aa"/>
    <w:uiPriority w:val="99"/>
    <w:rsid w:val="009553FA"/>
    <w:rPr>
      <w:rFonts w:ascii="Futura Bk" w:eastAsia="宋体" w:hAnsi="Futura Bk"/>
      <w:color w:val="505050"/>
      <w:sz w:val="18"/>
      <w:szCs w:val="18"/>
    </w:rPr>
  </w:style>
  <w:style w:type="paragraph" w:styleId="ac">
    <w:name w:val="footer"/>
    <w:basedOn w:val="a"/>
    <w:link w:val="ad"/>
    <w:uiPriority w:val="99"/>
    <w:rsid w:val="00D57832"/>
    <w:pPr>
      <w:tabs>
        <w:tab w:val="center" w:pos="4153"/>
        <w:tab w:val="right" w:pos="8306"/>
      </w:tabs>
      <w:snapToGrid w:val="0"/>
      <w:jc w:val="left"/>
    </w:pPr>
    <w:rPr>
      <w:color w:val="FFFFFF" w:themeColor="background1"/>
      <w:sz w:val="16"/>
      <w:szCs w:val="18"/>
    </w:rPr>
  </w:style>
  <w:style w:type="character" w:customStyle="1" w:styleId="ad">
    <w:name w:val="页脚 字符"/>
    <w:basedOn w:val="a0"/>
    <w:link w:val="ac"/>
    <w:uiPriority w:val="99"/>
    <w:rsid w:val="00D57832"/>
    <w:rPr>
      <w:rFonts w:ascii="Futura Bk" w:eastAsia="宋体" w:hAnsi="Futura Bk"/>
      <w:color w:val="FFFFFF" w:themeColor="background1"/>
      <w:sz w:val="16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52DC9"/>
    <w:pPr>
      <w:spacing w:before="0" w:after="0"/>
    </w:pPr>
    <w:rPr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452DC9"/>
    <w:rPr>
      <w:rFonts w:ascii="Futura Bk" w:eastAsia="宋体" w:hAnsi="Futura Bk"/>
      <w:color w:val="505050"/>
      <w:sz w:val="18"/>
      <w:szCs w:val="18"/>
    </w:rPr>
  </w:style>
  <w:style w:type="numbering" w:styleId="1111110">
    <w:name w:val="Outline List 1"/>
    <w:basedOn w:val="a2"/>
    <w:semiHidden/>
    <w:rsid w:val="00452DC9"/>
    <w:pPr>
      <w:numPr>
        <w:numId w:val="7"/>
      </w:numPr>
    </w:pPr>
  </w:style>
  <w:style w:type="character" w:customStyle="1" w:styleId="Char">
    <w:name w:val="表格非标题文字 Char"/>
    <w:basedOn w:val="a0"/>
    <w:link w:val="a9"/>
    <w:rsid w:val="00D11D0A"/>
    <w:rPr>
      <w:rFonts w:ascii="Arial" w:eastAsia="宋体" w:hAnsi="Arial"/>
      <w:sz w:val="18"/>
    </w:rPr>
  </w:style>
  <w:style w:type="table" w:styleId="af0">
    <w:name w:val="Table Professional"/>
    <w:basedOn w:val="a1"/>
    <w:uiPriority w:val="99"/>
    <w:semiHidden/>
    <w:unhideWhenUsed/>
    <w:rsid w:val="00452DC9"/>
    <w:pPr>
      <w:widowControl w:val="0"/>
      <w:spacing w:before="80" w:after="4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1">
    <w:name w:val="Signature"/>
    <w:basedOn w:val="a"/>
    <w:link w:val="af2"/>
    <w:uiPriority w:val="99"/>
    <w:qFormat/>
    <w:rsid w:val="00494908"/>
    <w:pPr>
      <w:snapToGrid w:val="0"/>
      <w:spacing w:before="0" w:after="0"/>
    </w:pPr>
    <w:rPr>
      <w:rFonts w:ascii="Futura Hv" w:eastAsia="黑体" w:hAnsi="Futura Hv"/>
      <w:sz w:val="10"/>
    </w:rPr>
  </w:style>
  <w:style w:type="character" w:customStyle="1" w:styleId="af2">
    <w:name w:val="签名 字符"/>
    <w:basedOn w:val="a0"/>
    <w:link w:val="af1"/>
    <w:uiPriority w:val="99"/>
    <w:qFormat/>
    <w:rsid w:val="00494908"/>
    <w:rPr>
      <w:rFonts w:ascii="Futura Hv" w:eastAsia="黑体" w:hAnsi="Futura Hv"/>
      <w:color w:val="505050"/>
      <w:sz w:val="10"/>
    </w:rPr>
  </w:style>
  <w:style w:type="character" w:styleId="af3">
    <w:name w:val="Hyperlink"/>
    <w:basedOn w:val="a0"/>
    <w:uiPriority w:val="99"/>
    <w:unhideWhenUsed/>
    <w:rsid w:val="00494908"/>
    <w:rPr>
      <w:color w:val="0000FF" w:themeColor="hyperlink"/>
      <w:u w:val="single"/>
    </w:rPr>
  </w:style>
  <w:style w:type="table" w:styleId="af4">
    <w:name w:val="Table Grid"/>
    <w:basedOn w:val="a1"/>
    <w:uiPriority w:val="59"/>
    <w:rsid w:val="004533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">
    <w:name w:val="Table"/>
    <w:basedOn w:val="af4"/>
    <w:qFormat/>
    <w:rsid w:val="00221C30"/>
    <w:pPr>
      <w:widowControl w:val="0"/>
      <w:snapToGrid w:val="0"/>
      <w:spacing w:before="80"/>
    </w:pPr>
    <w:rPr>
      <w:rFonts w:ascii="Arial" w:eastAsia="宋体" w:hAnsi="Arial" w:cs="Times New Roman"/>
      <w:kern w:val="0"/>
      <w:sz w:val="18"/>
      <w:szCs w:val="20"/>
    </w:rPr>
    <w:tblPr>
      <w:tblInd w:w="108" w:type="dxa"/>
      <w:tblBorders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8" w:space="0" w:color="auto"/>
          <w:left w:val="nil"/>
          <w:bottom w:val="single" w:sz="4" w:space="0" w:color="808080"/>
          <w:right w:val="nil"/>
          <w:insideH w:val="nil"/>
          <w:insideV w:val="single" w:sz="4" w:space="0" w:color="808080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8" w:space="0" w:color="auto"/>
          <w:right w:val="nil"/>
          <w:insideH w:val="nil"/>
          <w:insideV w:val="single" w:sz="4" w:space="0" w:color="808080"/>
          <w:tl2br w:val="nil"/>
          <w:tr2bl w:val="nil"/>
        </w:tcBorders>
      </w:tcPr>
    </w:tblStylePr>
  </w:style>
  <w:style w:type="character" w:styleId="af5">
    <w:name w:val="annotation reference"/>
    <w:basedOn w:val="a0"/>
    <w:uiPriority w:val="99"/>
    <w:semiHidden/>
    <w:unhideWhenUsed/>
    <w:rsid w:val="00311945"/>
    <w:rPr>
      <w:sz w:val="21"/>
      <w:szCs w:val="21"/>
    </w:rPr>
  </w:style>
  <w:style w:type="paragraph" w:styleId="af6">
    <w:name w:val="annotation text"/>
    <w:basedOn w:val="a"/>
    <w:link w:val="af7"/>
    <w:uiPriority w:val="99"/>
    <w:semiHidden/>
    <w:unhideWhenUsed/>
    <w:rsid w:val="00311945"/>
    <w:pPr>
      <w:jc w:val="left"/>
    </w:pPr>
  </w:style>
  <w:style w:type="character" w:customStyle="1" w:styleId="af7">
    <w:name w:val="批注文字 字符"/>
    <w:basedOn w:val="a0"/>
    <w:link w:val="af6"/>
    <w:uiPriority w:val="99"/>
    <w:semiHidden/>
    <w:rsid w:val="00311945"/>
    <w:rPr>
      <w:rFonts w:ascii="Futura Bk" w:eastAsia="宋体" w:hAnsi="Futura Bk"/>
      <w:sz w:val="18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311945"/>
    <w:rPr>
      <w:b/>
      <w:bCs/>
    </w:rPr>
  </w:style>
  <w:style w:type="character" w:customStyle="1" w:styleId="af9">
    <w:name w:val="批注主题 字符"/>
    <w:basedOn w:val="af7"/>
    <w:link w:val="af8"/>
    <w:uiPriority w:val="99"/>
    <w:semiHidden/>
    <w:rsid w:val="00311945"/>
    <w:rPr>
      <w:rFonts w:ascii="Futura Bk" w:eastAsia="宋体" w:hAnsi="Futura Bk"/>
      <w:b/>
      <w:bCs/>
      <w:sz w:val="18"/>
    </w:rPr>
  </w:style>
  <w:style w:type="paragraph" w:styleId="afa">
    <w:name w:val="Document Map"/>
    <w:basedOn w:val="a"/>
    <w:link w:val="afb"/>
    <w:uiPriority w:val="99"/>
    <w:semiHidden/>
    <w:unhideWhenUsed/>
    <w:rsid w:val="00074218"/>
    <w:rPr>
      <w:rFonts w:ascii="宋体"/>
      <w:szCs w:val="18"/>
    </w:rPr>
  </w:style>
  <w:style w:type="character" w:customStyle="1" w:styleId="afb">
    <w:name w:val="文档结构图 字符"/>
    <w:basedOn w:val="a0"/>
    <w:link w:val="afa"/>
    <w:uiPriority w:val="99"/>
    <w:semiHidden/>
    <w:rsid w:val="00074218"/>
    <w:rPr>
      <w:rFonts w:ascii="宋体" w:eastAsia="宋体" w:hAnsi="Futura Bk"/>
      <w:sz w:val="18"/>
      <w:szCs w:val="18"/>
    </w:rPr>
  </w:style>
  <w:style w:type="table" w:customStyle="1" w:styleId="Table1">
    <w:name w:val="Table1"/>
    <w:basedOn w:val="af4"/>
    <w:link w:val="TableChar"/>
    <w:uiPriority w:val="99"/>
    <w:qFormat/>
    <w:rsid w:val="007F78FD"/>
    <w:pPr>
      <w:widowControl w:val="0"/>
      <w:spacing w:before="80" w:after="80"/>
      <w:jc w:val="both"/>
    </w:pPr>
    <w:rPr>
      <w:rFonts w:ascii="Arial" w:eastAsia="宋体" w:hAnsi="Arial" w:cs="Times New Roman"/>
      <w:kern w:val="0"/>
      <w:sz w:val="18"/>
      <w:szCs w:val="20"/>
    </w:rPr>
    <w:tblPr>
      <w:tblInd w:w="73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808080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4" w:space="0" w:color="auto"/>
          <w:right w:val="nil"/>
          <w:insideH w:val="nil"/>
          <w:insideV w:val="single" w:sz="4" w:space="0" w:color="808080"/>
          <w:tl2br w:val="nil"/>
          <w:tr2bl w:val="nil"/>
        </w:tcBorders>
      </w:tcPr>
    </w:tblStylePr>
  </w:style>
  <w:style w:type="character" w:customStyle="1" w:styleId="TableChar">
    <w:name w:val="Table Char"/>
    <w:basedOn w:val="a0"/>
    <w:link w:val="Table1"/>
    <w:uiPriority w:val="99"/>
    <w:rsid w:val="007F78FD"/>
    <w:rPr>
      <w:rFonts w:ascii="Arial" w:eastAsia="宋体" w:hAnsi="Arial" w:cs="Arial"/>
      <w:sz w:val="18"/>
      <w:szCs w:val="21"/>
      <w:lang w:val="ru-RU" w:eastAsia="zh-CN" w:bidi="ar-SA"/>
    </w:rPr>
  </w:style>
  <w:style w:type="numbering" w:styleId="111111">
    <w:name w:val="Outline List 2"/>
    <w:basedOn w:val="a2"/>
    <w:semiHidden/>
    <w:rsid w:val="007454F9"/>
    <w:pPr>
      <w:numPr>
        <w:numId w:val="11"/>
      </w:numPr>
    </w:pPr>
  </w:style>
  <w:style w:type="paragraph" w:customStyle="1" w:styleId="afc">
    <w:name w:val="产品型号"/>
    <w:basedOn w:val="a"/>
    <w:next w:val="a6"/>
    <w:qFormat/>
    <w:rsid w:val="00016F21"/>
    <w:rPr>
      <w:rFonts w:eastAsia="黑体"/>
      <w:sz w:val="36"/>
    </w:rPr>
  </w:style>
  <w:style w:type="table" w:customStyle="1" w:styleId="BTable">
    <w:name w:val="BTable"/>
    <w:basedOn w:val="a1"/>
    <w:uiPriority w:val="99"/>
    <w:qFormat/>
    <w:rsid w:val="00AF71A1"/>
    <w:pPr>
      <w:spacing w:before="80"/>
    </w:pPr>
    <w:rPr>
      <w:rFonts w:ascii="Calibri" w:hAnsi="Calibri"/>
      <w:sz w:val="18"/>
    </w:rPr>
    <w:tblPr>
      <w:tblStyleRowBandSize w:val="1"/>
      <w:tblInd w:w="108" w:type="dxa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single" w:sz="4" w:space="0" w:color="0070C0"/>
        <w:insideV w:val="single" w:sz="4" w:space="0" w:color="0070C0"/>
      </w:tblBorders>
    </w:tblPr>
    <w:tcPr>
      <w:vAlign w:val="center"/>
    </w:tcPr>
    <w:tblStylePr w:type="firstRow">
      <w:tblPr/>
      <w:tcPr>
        <w:shd w:val="clear" w:color="auto" w:fill="C6DBF7"/>
      </w:tcPr>
    </w:tblStylePr>
  </w:style>
  <w:style w:type="paragraph" w:customStyle="1" w:styleId="afd">
    <w:name w:val="表格标题"/>
    <w:basedOn w:val="a"/>
    <w:qFormat/>
    <w:rsid w:val="00D40C74"/>
    <w:pPr>
      <w:spacing w:before="40" w:after="60" w:line="220" w:lineRule="exact"/>
    </w:pPr>
    <w:rPr>
      <w:rFonts w:eastAsia="黑体"/>
      <w:color w:val="007CA8"/>
      <w:kern w:val="0"/>
      <w:szCs w:val="13"/>
    </w:rPr>
  </w:style>
  <w:style w:type="paragraph" w:customStyle="1" w:styleId="afe">
    <w:name w:val="表格内文"/>
    <w:basedOn w:val="a"/>
    <w:rsid w:val="00736C32"/>
    <w:pPr>
      <w:spacing w:line="220" w:lineRule="exact"/>
      <w:jc w:val="left"/>
    </w:pPr>
    <w:rPr>
      <w:rFonts w:eastAsiaTheme="minorEastAsia"/>
      <w:kern w:val="0"/>
      <w:szCs w:val="13"/>
    </w:rPr>
  </w:style>
  <w:style w:type="paragraph" w:customStyle="1" w:styleId="aff">
    <w:name w:val="功能图标"/>
    <w:basedOn w:val="a6"/>
    <w:qFormat/>
    <w:rsid w:val="00EC7D82"/>
    <w:pPr>
      <w:ind w:left="1021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1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18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wmf"/><Relationship Id="rId13" Type="http://schemas.openxmlformats.org/officeDocument/2006/relationships/image" Target="media/image13.wmf"/><Relationship Id="rId3" Type="http://schemas.openxmlformats.org/officeDocument/2006/relationships/image" Target="media/image3.png"/><Relationship Id="rId7" Type="http://schemas.openxmlformats.org/officeDocument/2006/relationships/image" Target="media/image7.wmf"/><Relationship Id="rId12" Type="http://schemas.openxmlformats.org/officeDocument/2006/relationships/image" Target="media/image12.wmf"/><Relationship Id="rId2" Type="http://schemas.openxmlformats.org/officeDocument/2006/relationships/image" Target="media/image2.png"/><Relationship Id="rId16" Type="http://schemas.openxmlformats.org/officeDocument/2006/relationships/image" Target="media/image16.wmf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11" Type="http://schemas.openxmlformats.org/officeDocument/2006/relationships/image" Target="media/image11.wmf"/><Relationship Id="rId5" Type="http://schemas.openxmlformats.org/officeDocument/2006/relationships/image" Target="media/image5.wmf"/><Relationship Id="rId15" Type="http://schemas.openxmlformats.org/officeDocument/2006/relationships/image" Target="media/image15.wmf"/><Relationship Id="rId10" Type="http://schemas.openxmlformats.org/officeDocument/2006/relationships/image" Target="media/image10.wmf"/><Relationship Id="rId4" Type="http://schemas.openxmlformats.org/officeDocument/2006/relationships/image" Target="media/image4.wmf"/><Relationship Id="rId9" Type="http://schemas.openxmlformats.org/officeDocument/2006/relationships/image" Target="media/image9.wmf"/><Relationship Id="rId14" Type="http://schemas.openxmlformats.org/officeDocument/2006/relationships/image" Target="media/image1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08562\Downloads\&#12304;&#21333;&#26639;&#12305;&#20135;&#21697;&#24425;&#39029;&#26679;&#24335;&#27169;&#26495;(V2.0)-&#20013;&#25991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93D87-14FD-47A3-8E51-DD46EE0E7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【单栏】产品彩页样式模板(V2.0)-中文.dotx</Template>
  <TotalTime>3</TotalTime>
  <Pages>2</Pages>
  <Words>405</Words>
  <Characters>2310</Characters>
  <Application>Microsoft Office Word</Application>
  <DocSecurity>0</DocSecurity>
  <Lines>19</Lines>
  <Paragraphs>5</Paragraphs>
  <ScaleCrop>false</ScaleCrop>
  <Company>h3c</Company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wulei</dc:creator>
  <cp:lastModifiedBy>xuluoyi</cp:lastModifiedBy>
  <cp:revision>4</cp:revision>
  <cp:lastPrinted>2015-04-10T08:13:00Z</cp:lastPrinted>
  <dcterms:created xsi:type="dcterms:W3CDTF">2025-06-16T11:31:00Z</dcterms:created>
  <dcterms:modified xsi:type="dcterms:W3CDTF">2025-06-20T02:11:00Z</dcterms:modified>
</cp:coreProperties>
</file>