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F3D67" w14:textId="0BF4B277" w:rsidR="00731CC7" w:rsidRPr="005A4489" w:rsidRDefault="00C652CA" w:rsidP="00731CC7">
      <w:pPr>
        <w:pStyle w:val="1"/>
        <w:rPr>
          <w:rFonts w:cs="Arial"/>
        </w:rPr>
      </w:pPr>
      <w:r w:rsidRPr="005A4489">
        <w:rPr>
          <w:rFonts w:cs="Arial"/>
        </w:rPr>
        <w:t>32</w:t>
      </w:r>
      <w:r w:rsidR="00591D6C" w:rsidRPr="005A4489">
        <w:rPr>
          <w:rFonts w:cs="Arial"/>
        </w:rPr>
        <w:t xml:space="preserve"> </w:t>
      </w:r>
      <w:r w:rsidR="001F4F6D" w:rsidRPr="005A4489">
        <w:rPr>
          <w:rFonts w:cs="Arial"/>
          <w:lang w:val="ru-RU"/>
        </w:rPr>
        <w:t>-дюймовый светодиодный монитор</w:t>
      </w:r>
      <w:r w:rsidR="00591D6C" w:rsidRPr="005A4489">
        <w:rPr>
          <w:rFonts w:cs="Arial"/>
        </w:rPr>
        <w:t xml:space="preserve"> </w:t>
      </w:r>
    </w:p>
    <w:p w14:paraId="01834BD3" w14:textId="18BDEBDE" w:rsidR="00D30D18" w:rsidRPr="005A4489" w:rsidRDefault="00EC44FE" w:rsidP="00546B6A">
      <w:pPr>
        <w:pStyle w:val="afc"/>
        <w:rPr>
          <w:rFonts w:cs="Arial"/>
          <w:i/>
          <w:color w:val="FF00FF"/>
        </w:rPr>
      </w:pPr>
      <w:r w:rsidRPr="005A4489">
        <w:rPr>
          <w:rFonts w:cs="Arial"/>
        </w:rPr>
        <w:t>MW3232-V-K2</w:t>
      </w:r>
    </w:p>
    <w:p w14:paraId="250081FF" w14:textId="276EE7FE" w:rsidR="00D30D18" w:rsidRPr="005A4489" w:rsidRDefault="00282AB4" w:rsidP="00812DEE">
      <w:pPr>
        <w:pStyle w:val="a6"/>
        <w:rPr>
          <w:rFonts w:cs="Arial"/>
        </w:rPr>
      </w:pPr>
      <w:r w:rsidRPr="005A4489">
        <w:rPr>
          <w:rFonts w:cs="Arial"/>
          <w:noProof/>
        </w:rPr>
        <w:drawing>
          <wp:inline distT="0" distB="0" distL="0" distR="0" wp14:anchorId="578CF6B7" wp14:editId="55E1A106">
            <wp:extent cx="3794134" cy="2125859"/>
            <wp:effectExtent l="19050" t="0" r="8732" b="0"/>
            <wp:docPr id="100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34" cy="212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ACCCA" w14:textId="77777777" w:rsidR="005A4489" w:rsidRPr="00932FB3" w:rsidRDefault="005A4489" w:rsidP="005A4489">
      <w:pPr>
        <w:pStyle w:val="2"/>
        <w:rPr>
          <w:rFonts w:ascii="微软雅黑" w:eastAsia="微软雅黑" w:hAnsi="微软雅黑"/>
          <w:i/>
          <w:color w:val="FF00FF"/>
        </w:rPr>
      </w:pPr>
      <w:r>
        <w:rPr>
          <w:rFonts w:ascii="微软雅黑" w:hAnsi="微软雅黑"/>
        </w:rPr>
        <w:t>Функции</w:t>
      </w:r>
    </w:p>
    <w:p w14:paraId="09A4DAE4" w14:textId="2C7592D3" w:rsidR="001F4F6D" w:rsidRPr="005A4489" w:rsidRDefault="001F4F6D" w:rsidP="001F4F6D">
      <w:pPr>
        <w:pStyle w:val="ItemList"/>
        <w:numPr>
          <w:ilvl w:val="0"/>
          <w:numId w:val="4"/>
        </w:numPr>
        <w:rPr>
          <w:rFonts w:cs="Arial"/>
          <w:szCs w:val="18"/>
        </w:rPr>
      </w:pPr>
      <w:bookmarkStart w:id="0" w:name="_GoBack"/>
      <w:bookmarkEnd w:id="0"/>
      <w:r w:rsidRPr="005A4489">
        <w:rPr>
          <w:rFonts w:eastAsia="Source Sans Pro" w:cs="Arial"/>
        </w:rPr>
        <w:t xml:space="preserve">Пластиковый корпус, </w:t>
      </w:r>
      <w:r w:rsidRPr="005A4489">
        <w:rPr>
          <w:rFonts w:eastAsiaTheme="minorEastAsia" w:cs="Arial"/>
          <w:lang w:val="ru-RU"/>
        </w:rPr>
        <w:t xml:space="preserve">более </w:t>
      </w:r>
      <w:r w:rsidRPr="005A4489">
        <w:rPr>
          <w:rFonts w:eastAsia="Source Sans Pro" w:cs="Arial"/>
        </w:rPr>
        <w:t>легче.</w:t>
      </w:r>
    </w:p>
    <w:p w14:paraId="17AE321C" w14:textId="58708687" w:rsidR="001F4F6D" w:rsidRPr="005A4489" w:rsidRDefault="001F4F6D" w:rsidP="001F4F6D">
      <w:pPr>
        <w:pStyle w:val="ItemList"/>
        <w:numPr>
          <w:ilvl w:val="0"/>
          <w:numId w:val="4"/>
        </w:numPr>
        <w:rPr>
          <w:rFonts w:eastAsia="Source Sans Pro" w:cs="Arial"/>
          <w:lang w:val="ru-RU"/>
        </w:rPr>
      </w:pPr>
      <w:r w:rsidRPr="005A4489">
        <w:rPr>
          <w:rFonts w:eastAsia="Source Sans Pro" w:cs="Arial"/>
          <w:lang w:val="ru-RU"/>
        </w:rPr>
        <w:t>Новый модуль управления цветом обеспечивает</w:t>
      </w:r>
      <w:r w:rsidRPr="005A4489">
        <w:rPr>
          <w:rFonts w:eastAsia="Source Sans Pro" w:cs="Arial"/>
          <w:lang w:val="ru-RU"/>
        </w:rPr>
        <w:t xml:space="preserve"> цвет к реальной сцене</w:t>
      </w:r>
      <w:r w:rsidRPr="005A4489">
        <w:rPr>
          <w:rFonts w:eastAsia="Source Sans Pro" w:cs="Arial"/>
          <w:lang w:val="ru-RU"/>
        </w:rPr>
        <w:t>.</w:t>
      </w:r>
    </w:p>
    <w:p w14:paraId="10C50F93" w14:textId="77777777" w:rsidR="001F4F6D" w:rsidRPr="005A4489" w:rsidRDefault="001F4F6D" w:rsidP="001F4F6D">
      <w:pPr>
        <w:pStyle w:val="ItemList"/>
        <w:numPr>
          <w:ilvl w:val="0"/>
          <w:numId w:val="4"/>
        </w:numPr>
        <w:rPr>
          <w:rFonts w:eastAsia="Source Sans Pro" w:cs="Arial"/>
          <w:lang w:val="ru-RU"/>
        </w:rPr>
      </w:pPr>
      <w:r w:rsidRPr="005A4489">
        <w:rPr>
          <w:rFonts w:eastAsia="Source Sans Pro" w:cs="Arial"/>
          <w:lang w:val="ru-RU"/>
        </w:rPr>
        <w:t>Сверхтонкая рамка, сверхтонкая глубина, легкий вес и элегантность.</w:t>
      </w:r>
    </w:p>
    <w:p w14:paraId="7A609A3E" w14:textId="77777777" w:rsidR="001F4F6D" w:rsidRPr="005A4489" w:rsidRDefault="001F4F6D" w:rsidP="001F4F6D">
      <w:pPr>
        <w:pStyle w:val="ItemList"/>
        <w:numPr>
          <w:ilvl w:val="0"/>
          <w:numId w:val="4"/>
        </w:numPr>
        <w:rPr>
          <w:rFonts w:eastAsia="Source Sans Pro" w:cs="Arial"/>
          <w:lang w:val="ru-RU"/>
        </w:rPr>
      </w:pPr>
      <w:r w:rsidRPr="005A4489">
        <w:rPr>
          <w:rFonts w:cs="Arial"/>
          <w:lang w:val="ru-RU"/>
        </w:rPr>
        <w:t>Поле с широким углом обзора: 178°(Г)/ 178°(В)</w:t>
      </w:r>
    </w:p>
    <w:p w14:paraId="79AEFA51" w14:textId="7213BDAD" w:rsidR="001F4F6D" w:rsidRPr="005A4489" w:rsidRDefault="001F4F6D" w:rsidP="001F4F6D">
      <w:pPr>
        <w:pStyle w:val="ItemList"/>
        <w:numPr>
          <w:ilvl w:val="0"/>
          <w:numId w:val="4"/>
        </w:numPr>
        <w:rPr>
          <w:rFonts w:eastAsia="Source Sans Pro" w:cs="Arial"/>
          <w:lang w:val="ru-RU"/>
        </w:rPr>
      </w:pPr>
      <w:r w:rsidRPr="005A4489">
        <w:rPr>
          <w:rFonts w:eastAsia="Source Sans Pro" w:cs="Arial"/>
          <w:lang w:val="ru-RU"/>
        </w:rPr>
        <w:t>Автоматическое определение подключения сигнального кабеля.</w:t>
      </w:r>
    </w:p>
    <w:p w14:paraId="48C5E9A4" w14:textId="77777777" w:rsidR="001F4F6D" w:rsidRPr="005A4489" w:rsidRDefault="001F4F6D" w:rsidP="001F4F6D">
      <w:pPr>
        <w:pStyle w:val="ItemList"/>
        <w:numPr>
          <w:ilvl w:val="0"/>
          <w:numId w:val="4"/>
        </w:numPr>
        <w:rPr>
          <w:rFonts w:eastAsia="Source Sans Pro" w:cs="Arial"/>
          <w:lang w:val="ru-RU"/>
        </w:rPr>
      </w:pPr>
      <w:r w:rsidRPr="005A4489">
        <w:rPr>
          <w:rFonts w:eastAsia="Source Sans Pro" w:cs="Arial"/>
          <w:lang w:val="ru-RU"/>
        </w:rPr>
        <w:t>Устойчивая конструкция конструкции, высокая прочность.</w:t>
      </w:r>
    </w:p>
    <w:p w14:paraId="6283B73A" w14:textId="6BA107ED" w:rsidR="00B76365" w:rsidRPr="005A4489" w:rsidRDefault="001F4F6D" w:rsidP="001F4F6D">
      <w:pPr>
        <w:pStyle w:val="ItemList"/>
        <w:numPr>
          <w:ilvl w:val="0"/>
          <w:numId w:val="4"/>
        </w:numPr>
        <w:rPr>
          <w:rFonts w:cs="Arial"/>
          <w:szCs w:val="18"/>
          <w:lang w:val="ru-RU"/>
        </w:rPr>
      </w:pPr>
      <w:r w:rsidRPr="005A4489">
        <w:rPr>
          <w:rFonts w:eastAsia="Source Sans Pro" w:cs="Arial"/>
          <w:lang w:val="ru-RU"/>
        </w:rPr>
        <w:t>Простая сборка/разборка подставки. Гибкое настенное крепление и крепление на подставке, экономящее место.</w:t>
      </w:r>
    </w:p>
    <w:p w14:paraId="6A00D514" w14:textId="77777777" w:rsidR="001F4F6D" w:rsidRPr="005A4489" w:rsidRDefault="001F4F6D" w:rsidP="001F4F6D">
      <w:pPr>
        <w:pStyle w:val="2"/>
        <w:rPr>
          <w:rFonts w:eastAsia="微软雅黑" w:cs="Arial"/>
          <w:i/>
          <w:color w:val="FF00FF"/>
        </w:rPr>
      </w:pPr>
      <w:r w:rsidRPr="005A4489">
        <w:rPr>
          <w:rFonts w:cs="Arial"/>
        </w:rPr>
        <w:t>Технические характеристики</w:t>
      </w:r>
    </w:p>
    <w:tbl>
      <w:tblPr>
        <w:tblStyle w:val="BTable"/>
        <w:tblW w:w="10490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2911"/>
        <w:gridCol w:w="7579"/>
      </w:tblGrid>
      <w:tr w:rsidR="009E5322" w:rsidRPr="005A4489" w14:paraId="2183D187" w14:textId="747A780D" w:rsidTr="001F4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22"/>
          <w:jc w:val="center"/>
        </w:trPr>
        <w:tc>
          <w:tcPr>
            <w:tcW w:w="2911" w:type="dxa"/>
            <w:shd w:val="clear" w:color="auto" w:fill="C6D9F1" w:themeFill="text2" w:themeFillTint="33"/>
          </w:tcPr>
          <w:p w14:paraId="7226F1A0" w14:textId="263962A9" w:rsidR="009E5322" w:rsidRPr="005A4489" w:rsidRDefault="001F4F6D" w:rsidP="0013725C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eastAsia="Source Sans Pro" w:cs="Arial"/>
                <w:color w:val="0070C0"/>
                <w:lang w:val="ru-RU"/>
              </w:rPr>
              <w:t>Модель</w:t>
            </w:r>
          </w:p>
        </w:tc>
        <w:tc>
          <w:tcPr>
            <w:tcW w:w="7579" w:type="dxa"/>
            <w:shd w:val="clear" w:color="auto" w:fill="C6D9F1" w:themeFill="text2" w:themeFillTint="33"/>
          </w:tcPr>
          <w:p w14:paraId="5B1075CB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  <w:color w:val="0070C0"/>
              </w:rPr>
              <w:t>MW3232</w:t>
            </w:r>
            <w:r w:rsidRPr="005A4489">
              <w:rPr>
                <w:rFonts w:cs="Arial"/>
              </w:rPr>
              <w:noBreakHyphen/>
            </w:r>
            <w:r w:rsidRPr="005A4489">
              <w:rPr>
                <w:rFonts w:eastAsia="Source Sans Pro" w:cs="Arial"/>
                <w:color w:val="0070C0"/>
              </w:rPr>
              <w:t>V</w:t>
            </w:r>
            <w:r w:rsidRPr="005A4489">
              <w:rPr>
                <w:rFonts w:cs="Arial"/>
              </w:rPr>
              <w:noBreakHyphen/>
            </w:r>
            <w:r w:rsidRPr="005A4489">
              <w:rPr>
                <w:rFonts w:eastAsia="Source Sans Pro" w:cs="Arial"/>
                <w:color w:val="0070C0"/>
              </w:rPr>
              <w:t>K2</w:t>
            </w:r>
          </w:p>
        </w:tc>
      </w:tr>
      <w:tr w:rsidR="009E5322" w:rsidRPr="005A4489" w14:paraId="42470ABC" w14:textId="77777777" w:rsidTr="001F4F6D">
        <w:trPr>
          <w:cantSplit/>
          <w:trHeight w:val="222"/>
          <w:jc w:val="center"/>
        </w:trPr>
        <w:tc>
          <w:tcPr>
            <w:tcW w:w="10490" w:type="dxa"/>
            <w:gridSpan w:val="2"/>
            <w:shd w:val="clear" w:color="auto" w:fill="C6D9F1" w:themeFill="text2" w:themeFillTint="33"/>
          </w:tcPr>
          <w:p w14:paraId="49A7B7E8" w14:textId="3EF5A01A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color w:val="0070C0"/>
                <w:lang w:val="ru-RU"/>
              </w:rPr>
              <w:t>Панель</w:t>
            </w:r>
          </w:p>
        </w:tc>
      </w:tr>
      <w:tr w:rsidR="009E5322" w:rsidRPr="005A4489" w14:paraId="5C81CA46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3A73A4C4" w14:textId="4A5B84BD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Диагональ панели</w:t>
            </w:r>
          </w:p>
        </w:tc>
        <w:tc>
          <w:tcPr>
            <w:tcW w:w="7579" w:type="dxa"/>
          </w:tcPr>
          <w:p w14:paraId="0184BE36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32"</w:t>
            </w:r>
          </w:p>
        </w:tc>
      </w:tr>
      <w:tr w:rsidR="009E5322" w:rsidRPr="005A4489" w14:paraId="5C705AE7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7A39C328" w14:textId="3473613A" w:rsidR="009E5322" w:rsidRPr="005A4489" w:rsidRDefault="001F4F6D" w:rsidP="001F4F6D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cs="Arial"/>
                <w:lang w:val="ru-RU"/>
              </w:rPr>
              <w:t>ЖК-технология/Тип панели</w:t>
            </w:r>
          </w:p>
        </w:tc>
        <w:tc>
          <w:tcPr>
            <w:tcW w:w="7579" w:type="dxa"/>
          </w:tcPr>
          <w:p w14:paraId="1500D822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VA</w:t>
            </w:r>
          </w:p>
        </w:tc>
      </w:tr>
      <w:tr w:rsidR="009E5322" w:rsidRPr="005A4489" w14:paraId="28E8AD32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5D5C45DB" w14:textId="64CFF82A" w:rsidR="009E5322" w:rsidRPr="005A4489" w:rsidRDefault="001F4F6D" w:rsidP="0013725C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eastAsia="Source Sans Pro" w:cs="Arial"/>
                <w:lang w:val="ru-RU"/>
              </w:rPr>
              <w:t>Задняя подсветка</w:t>
            </w:r>
          </w:p>
        </w:tc>
        <w:tc>
          <w:tcPr>
            <w:tcW w:w="7579" w:type="dxa"/>
          </w:tcPr>
          <w:p w14:paraId="37F0B8A7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D</w:t>
            </w:r>
            <w:r w:rsidRPr="005A4489">
              <w:rPr>
                <w:rFonts w:cs="Arial"/>
              </w:rPr>
              <w:noBreakHyphen/>
            </w:r>
            <w:r w:rsidRPr="005A4489">
              <w:rPr>
                <w:rFonts w:eastAsia="Source Sans Pro" w:cs="Arial"/>
              </w:rPr>
              <w:t>LED</w:t>
            </w:r>
          </w:p>
        </w:tc>
      </w:tr>
      <w:tr w:rsidR="009E5322" w:rsidRPr="005A4489" w14:paraId="2C011786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0149186E" w14:textId="41986057" w:rsidR="009E5322" w:rsidRPr="005A4489" w:rsidRDefault="001F4F6D" w:rsidP="0013725C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eastAsia="Source Sans Pro" w:cs="Arial"/>
                <w:lang w:val="ru-RU"/>
              </w:rPr>
              <w:t xml:space="preserve">Шаг пикселя (Г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eastAsia="Source Sans Pro" w:cs="Arial"/>
                <w:lang w:val="ru-RU"/>
              </w:rPr>
              <w:t xml:space="preserve"> В) (мм)</w:t>
            </w:r>
          </w:p>
        </w:tc>
        <w:tc>
          <w:tcPr>
            <w:tcW w:w="7579" w:type="dxa"/>
          </w:tcPr>
          <w:p w14:paraId="6C3AEF74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0.36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0.36</w:t>
            </w:r>
          </w:p>
        </w:tc>
      </w:tr>
      <w:tr w:rsidR="009E5322" w:rsidRPr="005A4489" w14:paraId="5F6572AB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40F041BA" w14:textId="4D875AC8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Разрешение</w:t>
            </w:r>
          </w:p>
        </w:tc>
        <w:tc>
          <w:tcPr>
            <w:tcW w:w="7579" w:type="dxa"/>
          </w:tcPr>
          <w:p w14:paraId="5C165270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1920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Calibri" w:cs="Arial"/>
              </w:rPr>
              <w:t>×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1080</w:t>
            </w:r>
          </w:p>
        </w:tc>
      </w:tr>
      <w:tr w:rsidR="009E5322" w:rsidRPr="005A4489" w14:paraId="45A882DD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51ECFE1C" w14:textId="5B9054A7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Поддержка цвета</w:t>
            </w:r>
          </w:p>
        </w:tc>
        <w:tc>
          <w:tcPr>
            <w:tcW w:w="7579" w:type="dxa"/>
          </w:tcPr>
          <w:p w14:paraId="0BDD58E8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16.7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M</w:t>
            </w:r>
          </w:p>
        </w:tc>
      </w:tr>
      <w:tr w:rsidR="009E5322" w:rsidRPr="005A4489" w14:paraId="47B0DE18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6CB1362B" w14:textId="0F2D86B3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lastRenderedPageBreak/>
              <w:t>Яркость (кд/м²)</w:t>
            </w:r>
          </w:p>
        </w:tc>
        <w:tc>
          <w:tcPr>
            <w:tcW w:w="7579" w:type="dxa"/>
          </w:tcPr>
          <w:p w14:paraId="65780050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300</w:t>
            </w:r>
          </w:p>
        </w:tc>
      </w:tr>
      <w:tr w:rsidR="001F4F6D" w:rsidRPr="005A4489" w14:paraId="1588F995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6745212C" w14:textId="74709C0F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Контрастность</w:t>
            </w:r>
          </w:p>
        </w:tc>
        <w:tc>
          <w:tcPr>
            <w:tcW w:w="7579" w:type="dxa"/>
          </w:tcPr>
          <w:p w14:paraId="621688BF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4000:1</w:t>
            </w:r>
          </w:p>
        </w:tc>
      </w:tr>
      <w:tr w:rsidR="001F4F6D" w:rsidRPr="005A4489" w14:paraId="3C7EC3A2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42DB75B6" w14:textId="250529D6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Частота обновления</w:t>
            </w:r>
          </w:p>
        </w:tc>
        <w:tc>
          <w:tcPr>
            <w:tcW w:w="7579" w:type="dxa"/>
          </w:tcPr>
          <w:p w14:paraId="783FA3E0" w14:textId="00CBF7D3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75</w:t>
            </w:r>
            <w:r w:rsidRPr="005A4489">
              <w:rPr>
                <w:rFonts w:eastAsia="Source Sans Pro" w:cs="Arial"/>
                <w:lang w:val="ru-RU"/>
              </w:rPr>
              <w:t xml:space="preserve"> </w:t>
            </w:r>
            <w:r w:rsidRPr="005A4489">
              <w:rPr>
                <w:rFonts w:cs="Arial"/>
                <w:lang w:val="ru-RU"/>
              </w:rPr>
              <w:t>Гц</w:t>
            </w:r>
          </w:p>
        </w:tc>
      </w:tr>
      <w:tr w:rsidR="001F4F6D" w:rsidRPr="005A4489" w14:paraId="67F082FF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6623F00C" w14:textId="303C4C70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Время отклика (мс)</w:t>
            </w:r>
          </w:p>
        </w:tc>
        <w:tc>
          <w:tcPr>
            <w:tcW w:w="7579" w:type="dxa"/>
          </w:tcPr>
          <w:p w14:paraId="0BBCE02B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8</w:t>
            </w:r>
          </w:p>
        </w:tc>
      </w:tr>
      <w:tr w:rsidR="001F4F6D" w:rsidRPr="005A4489" w14:paraId="491D9769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10DE6561" w14:textId="71959C06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Угол обзора (Г/В)</w:t>
            </w:r>
          </w:p>
        </w:tc>
        <w:tc>
          <w:tcPr>
            <w:tcW w:w="7579" w:type="dxa"/>
          </w:tcPr>
          <w:p w14:paraId="3EE3ED91" w14:textId="05684072" w:rsidR="001F4F6D" w:rsidRPr="005A4489" w:rsidRDefault="001F4F6D" w:rsidP="001F4F6D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cs="Arial"/>
                <w:lang w:val="ru-RU"/>
              </w:rPr>
              <w:t>По горизонтали: 178°, по вертикали: 178°</w:t>
            </w:r>
          </w:p>
        </w:tc>
      </w:tr>
      <w:tr w:rsidR="009E5322" w:rsidRPr="005A4489" w14:paraId="5A2C535C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0F4678C8" w14:textId="716EF179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Размер дисплея (мм)</w:t>
            </w:r>
          </w:p>
        </w:tc>
        <w:tc>
          <w:tcPr>
            <w:tcW w:w="7579" w:type="dxa"/>
          </w:tcPr>
          <w:p w14:paraId="1D9437C5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698.40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392.85</w:t>
            </w:r>
          </w:p>
        </w:tc>
      </w:tr>
      <w:tr w:rsidR="009E5322" w:rsidRPr="005A4489" w14:paraId="6D5ECCA5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7186E59B" w14:textId="76B64507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Время эксплуатации</w:t>
            </w:r>
          </w:p>
        </w:tc>
        <w:tc>
          <w:tcPr>
            <w:tcW w:w="7579" w:type="dxa"/>
          </w:tcPr>
          <w:p w14:paraId="5F236ECE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24/7</w:t>
            </w:r>
          </w:p>
        </w:tc>
      </w:tr>
      <w:tr w:rsidR="001F4F6D" w:rsidRPr="005A4489" w14:paraId="1EE5DC51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68DDC0C9" w14:textId="57B1D363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Ширина границы</w:t>
            </w:r>
          </w:p>
        </w:tc>
        <w:tc>
          <w:tcPr>
            <w:tcW w:w="7579" w:type="dxa"/>
          </w:tcPr>
          <w:p w14:paraId="2D57DDD4" w14:textId="0B89038F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</w:rPr>
              <w:t xml:space="preserve">15,01 </w:t>
            </w:r>
            <w:r w:rsidRPr="005A4489">
              <w:rPr>
                <w:rFonts w:cs="Arial"/>
                <w:lang w:val="ru-RU"/>
              </w:rPr>
              <w:t>мм</w:t>
            </w:r>
            <w:r w:rsidRPr="005A4489">
              <w:rPr>
                <w:rFonts w:cs="Arial"/>
              </w:rPr>
              <w:t xml:space="preserve"> (</w:t>
            </w:r>
            <w:r w:rsidRPr="005A4489">
              <w:rPr>
                <w:rFonts w:cs="Arial"/>
                <w:lang w:val="ru-RU"/>
              </w:rPr>
              <w:t>слева</w:t>
            </w:r>
            <w:r w:rsidRPr="005A4489">
              <w:rPr>
                <w:rFonts w:cs="Arial"/>
              </w:rPr>
              <w:t>/</w:t>
            </w:r>
            <w:r w:rsidRPr="005A4489">
              <w:rPr>
                <w:rFonts w:cs="Arial"/>
                <w:lang w:val="ru-RU"/>
              </w:rPr>
              <w:t>справа</w:t>
            </w:r>
            <w:r w:rsidRPr="005A4489">
              <w:rPr>
                <w:rFonts w:cs="Arial"/>
              </w:rPr>
              <w:t>)</w:t>
            </w:r>
            <w:r w:rsidRPr="005A4489">
              <w:rPr>
                <w:rFonts w:cs="Arial"/>
              </w:rPr>
              <w:br/>
              <w:t xml:space="preserve">17,6 </w:t>
            </w:r>
            <w:r w:rsidRPr="005A4489">
              <w:rPr>
                <w:rFonts w:cs="Arial"/>
                <w:lang w:val="ru-RU"/>
              </w:rPr>
              <w:t>мм</w:t>
            </w:r>
            <w:r w:rsidRPr="005A4489">
              <w:rPr>
                <w:rFonts w:cs="Arial"/>
              </w:rPr>
              <w:t xml:space="preserve"> (</w:t>
            </w:r>
            <w:r w:rsidRPr="005A4489">
              <w:rPr>
                <w:rFonts w:cs="Arial"/>
                <w:lang w:val="ru-RU"/>
              </w:rPr>
              <w:t>сверху</w:t>
            </w:r>
            <w:r w:rsidRPr="005A4489">
              <w:rPr>
                <w:rFonts w:cs="Arial"/>
              </w:rPr>
              <w:t>)</w:t>
            </w:r>
            <w:r w:rsidRPr="005A4489">
              <w:rPr>
                <w:rFonts w:cs="Arial"/>
              </w:rPr>
              <w:br/>
            </w:r>
            <w:r w:rsidRPr="005A4489">
              <w:rPr>
                <w:rFonts w:cs="Arial"/>
              </w:rPr>
              <w:t xml:space="preserve">20,8 </w:t>
            </w:r>
            <w:r w:rsidRPr="005A4489">
              <w:rPr>
                <w:rFonts w:cs="Arial"/>
                <w:lang w:val="ru-RU"/>
              </w:rPr>
              <w:t>мм</w:t>
            </w:r>
            <w:r w:rsidRPr="005A4489">
              <w:rPr>
                <w:rFonts w:cs="Arial"/>
              </w:rPr>
              <w:t xml:space="preserve"> (</w:t>
            </w:r>
            <w:r w:rsidRPr="005A4489">
              <w:rPr>
                <w:rFonts w:cs="Arial"/>
                <w:lang w:val="ru-RU"/>
              </w:rPr>
              <w:t>снизу</w:t>
            </w:r>
            <w:r w:rsidRPr="005A4489">
              <w:rPr>
                <w:rFonts w:cs="Arial"/>
              </w:rPr>
              <w:t>)</w:t>
            </w:r>
          </w:p>
        </w:tc>
      </w:tr>
      <w:tr w:rsidR="009E5322" w:rsidRPr="005A4489" w14:paraId="6F669BB9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7341E225" w14:textId="2F466525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Цветовой охват</w:t>
            </w:r>
          </w:p>
        </w:tc>
        <w:tc>
          <w:tcPr>
            <w:tcW w:w="7579" w:type="dxa"/>
          </w:tcPr>
          <w:p w14:paraId="418D93A9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72%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NTSC</w:t>
            </w:r>
          </w:p>
        </w:tc>
      </w:tr>
      <w:tr w:rsidR="009E5322" w:rsidRPr="005A4489" w14:paraId="6E4614CA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4E710689" w14:textId="7D125063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Обработка поверхности</w:t>
            </w:r>
          </w:p>
        </w:tc>
        <w:tc>
          <w:tcPr>
            <w:tcW w:w="7579" w:type="dxa"/>
          </w:tcPr>
          <w:p w14:paraId="61149933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Haze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25%,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3H</w:t>
            </w:r>
          </w:p>
        </w:tc>
      </w:tr>
      <w:tr w:rsidR="009E5322" w:rsidRPr="005A4489" w14:paraId="1F8203AE" w14:textId="77777777" w:rsidTr="001F4F6D">
        <w:trPr>
          <w:cantSplit/>
          <w:trHeight w:val="222"/>
          <w:jc w:val="center"/>
        </w:trPr>
        <w:tc>
          <w:tcPr>
            <w:tcW w:w="10490" w:type="dxa"/>
            <w:gridSpan w:val="2"/>
            <w:shd w:val="clear" w:color="auto" w:fill="C6D9F1" w:themeFill="text2" w:themeFillTint="33"/>
          </w:tcPr>
          <w:p w14:paraId="11986C5E" w14:textId="06E0430D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color w:val="0070C0"/>
                <w:lang w:val="ru-RU"/>
              </w:rPr>
              <w:t>Интерфейс</w:t>
            </w:r>
          </w:p>
        </w:tc>
      </w:tr>
      <w:tr w:rsidR="001F4F6D" w:rsidRPr="005A4489" w14:paraId="553C3274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59D3E028" w14:textId="32D34563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Видеовход</w:t>
            </w:r>
          </w:p>
        </w:tc>
        <w:tc>
          <w:tcPr>
            <w:tcW w:w="7579" w:type="dxa"/>
          </w:tcPr>
          <w:p w14:paraId="304B5658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1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VGA,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1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HDMI</w:t>
            </w:r>
          </w:p>
        </w:tc>
      </w:tr>
      <w:tr w:rsidR="001F4F6D" w:rsidRPr="005A4489" w14:paraId="501C10DB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016866BC" w14:textId="6D8D8A6D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Аудиовход</w:t>
            </w:r>
          </w:p>
        </w:tc>
        <w:tc>
          <w:tcPr>
            <w:tcW w:w="7579" w:type="dxa"/>
          </w:tcPr>
          <w:p w14:paraId="1D39DE91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1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Audio</w:t>
            </w:r>
          </w:p>
        </w:tc>
      </w:tr>
      <w:tr w:rsidR="009E5322" w:rsidRPr="005A4489" w14:paraId="5079336B" w14:textId="77777777" w:rsidTr="001F4F6D">
        <w:trPr>
          <w:cantSplit/>
          <w:trHeight w:val="222"/>
          <w:jc w:val="center"/>
        </w:trPr>
        <w:tc>
          <w:tcPr>
            <w:tcW w:w="10490" w:type="dxa"/>
            <w:gridSpan w:val="2"/>
            <w:shd w:val="clear" w:color="auto" w:fill="C6D9F1" w:themeFill="text2" w:themeFillTint="33"/>
          </w:tcPr>
          <w:p w14:paraId="5FBF7F08" w14:textId="527E9DF3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color w:val="0070C0"/>
                <w:lang w:val="ru-RU"/>
              </w:rPr>
              <w:t>Динамик</w:t>
            </w:r>
          </w:p>
        </w:tc>
      </w:tr>
      <w:tr w:rsidR="009E5322" w:rsidRPr="005A4489" w14:paraId="05E0BC45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54B65DB8" w14:textId="0E4F75F6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Динамик</w:t>
            </w:r>
          </w:p>
        </w:tc>
        <w:tc>
          <w:tcPr>
            <w:tcW w:w="7579" w:type="dxa"/>
          </w:tcPr>
          <w:p w14:paraId="7336517A" w14:textId="2C439060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2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2</w:t>
            </w:r>
            <w:r w:rsidR="001F4F6D" w:rsidRPr="005A4489">
              <w:rPr>
                <w:rFonts w:cs="Arial"/>
                <w:lang w:val="ru-RU"/>
              </w:rPr>
              <w:t>Вт</w:t>
            </w:r>
          </w:p>
        </w:tc>
      </w:tr>
      <w:tr w:rsidR="009E5322" w:rsidRPr="005A4489" w14:paraId="2B051B1E" w14:textId="77777777" w:rsidTr="001F4F6D">
        <w:trPr>
          <w:cantSplit/>
          <w:trHeight w:val="222"/>
          <w:jc w:val="center"/>
        </w:trPr>
        <w:tc>
          <w:tcPr>
            <w:tcW w:w="10490" w:type="dxa"/>
            <w:gridSpan w:val="2"/>
            <w:shd w:val="clear" w:color="auto" w:fill="C6D9F1" w:themeFill="text2" w:themeFillTint="33"/>
          </w:tcPr>
          <w:p w14:paraId="19A35BCA" w14:textId="009C8D10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color w:val="0070C0"/>
                <w:lang w:val="ru-RU"/>
              </w:rPr>
              <w:t>VESA-крепление</w:t>
            </w:r>
          </w:p>
        </w:tc>
      </w:tr>
      <w:tr w:rsidR="001F4F6D" w:rsidRPr="005A4489" w14:paraId="355AC729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7DEE135A" w14:textId="6615511C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VESA (мм)</w:t>
            </w:r>
          </w:p>
        </w:tc>
        <w:tc>
          <w:tcPr>
            <w:tcW w:w="7579" w:type="dxa"/>
          </w:tcPr>
          <w:p w14:paraId="31697283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100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100</w:t>
            </w:r>
          </w:p>
        </w:tc>
      </w:tr>
      <w:tr w:rsidR="001F4F6D" w:rsidRPr="005A4489" w14:paraId="716D14E7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769732E1" w14:textId="4B36F243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Резьба для настенных креплений</w:t>
            </w:r>
          </w:p>
        </w:tc>
        <w:tc>
          <w:tcPr>
            <w:tcW w:w="7579" w:type="dxa"/>
          </w:tcPr>
          <w:p w14:paraId="2187CA6A" w14:textId="713CCEB5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4</w:t>
            </w:r>
            <w:r w:rsidRPr="005A4489">
              <w:rPr>
                <w:rFonts w:cs="Arial"/>
              </w:rPr>
              <w:noBreakHyphen/>
            </w:r>
            <w:r w:rsidRPr="005A4489">
              <w:rPr>
                <w:rFonts w:eastAsia="Source Sans Pro" w:cs="Arial"/>
              </w:rPr>
              <w:t>M4</w:t>
            </w:r>
            <w:r w:rsidRPr="005A4489">
              <w:rPr>
                <w:rFonts w:eastAsia="Source Sans Pro" w:cs="Arial"/>
                <w:lang w:val="ru-RU"/>
              </w:rPr>
              <w:t xml:space="preserve"> </w:t>
            </w:r>
            <w:r w:rsidRPr="005A4489">
              <w:rPr>
                <w:rFonts w:cs="Arial"/>
                <w:lang w:val="ru-RU"/>
              </w:rPr>
              <w:t>Резьбовое отверстие</w:t>
            </w:r>
          </w:p>
        </w:tc>
      </w:tr>
      <w:tr w:rsidR="009E5322" w:rsidRPr="005A4489" w14:paraId="0EA7F788" w14:textId="77777777" w:rsidTr="001F4F6D">
        <w:trPr>
          <w:cantSplit/>
          <w:trHeight w:val="222"/>
          <w:jc w:val="center"/>
        </w:trPr>
        <w:tc>
          <w:tcPr>
            <w:tcW w:w="10490" w:type="dxa"/>
            <w:gridSpan w:val="2"/>
            <w:shd w:val="clear" w:color="auto" w:fill="C6D9F1" w:themeFill="text2" w:themeFillTint="33"/>
          </w:tcPr>
          <w:p w14:paraId="00C7DE4E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  <w:color w:val="0070C0"/>
              </w:rPr>
              <w:t>OSD</w:t>
            </w:r>
          </w:p>
        </w:tc>
      </w:tr>
      <w:tr w:rsidR="009E5322" w:rsidRPr="005A4489" w14:paraId="1A8CB760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5CCFE1CA" w14:textId="4E783018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Многоязычный</w:t>
            </w:r>
          </w:p>
        </w:tc>
        <w:tc>
          <w:tcPr>
            <w:tcW w:w="7579" w:type="dxa"/>
          </w:tcPr>
          <w:p w14:paraId="2E15EF5E" w14:textId="77777777" w:rsidR="009E5322" w:rsidRPr="005A4489" w:rsidRDefault="00591D6C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Polish,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Dutch,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Italian,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German,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Portuguese,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Spanish,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French,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English,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Simplified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Chinese,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Korean,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Russian,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Turkish</w:t>
            </w:r>
          </w:p>
        </w:tc>
      </w:tr>
      <w:tr w:rsidR="009E5322" w:rsidRPr="005A4489" w14:paraId="416F5177" w14:textId="77777777" w:rsidTr="001F4F6D">
        <w:trPr>
          <w:cantSplit/>
          <w:trHeight w:val="222"/>
          <w:jc w:val="center"/>
        </w:trPr>
        <w:tc>
          <w:tcPr>
            <w:tcW w:w="10490" w:type="dxa"/>
            <w:gridSpan w:val="2"/>
            <w:shd w:val="clear" w:color="auto" w:fill="C6D9F1" w:themeFill="text2" w:themeFillTint="33"/>
          </w:tcPr>
          <w:p w14:paraId="2363A9A1" w14:textId="6183EF5A" w:rsidR="009E5322" w:rsidRPr="005A4489" w:rsidRDefault="001F4F6D" w:rsidP="0013725C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color w:val="0070C0"/>
                <w:lang w:val="ru-RU"/>
              </w:rPr>
              <w:t>Общие</w:t>
            </w:r>
          </w:p>
        </w:tc>
      </w:tr>
      <w:tr w:rsidR="001F4F6D" w:rsidRPr="005A4489" w14:paraId="3FE9C2BB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6695231C" w14:textId="07B355CF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Входное напряжение</w:t>
            </w:r>
          </w:p>
        </w:tc>
        <w:tc>
          <w:tcPr>
            <w:tcW w:w="7579" w:type="dxa"/>
          </w:tcPr>
          <w:p w14:paraId="0270E40F" w14:textId="1F86CAC0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 xml:space="preserve">12 В пост. тока, </w:t>
            </w:r>
            <w:r w:rsidRPr="005A4489">
              <w:rPr>
                <w:rFonts w:cs="Arial"/>
                <w:lang w:val="ru-RU"/>
              </w:rPr>
              <w:t>3</w:t>
            </w:r>
            <w:r w:rsidRPr="005A4489">
              <w:rPr>
                <w:rFonts w:cs="Arial"/>
                <w:lang w:val="ru-RU"/>
              </w:rPr>
              <w:t xml:space="preserve"> А</w:t>
            </w:r>
          </w:p>
        </w:tc>
      </w:tr>
      <w:tr w:rsidR="001F4F6D" w:rsidRPr="005A4489" w14:paraId="153F332D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05E04B05" w14:textId="5B28EA7B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Стандартное энергопотребление (Вт)</w:t>
            </w:r>
          </w:p>
        </w:tc>
        <w:tc>
          <w:tcPr>
            <w:tcW w:w="7579" w:type="dxa"/>
          </w:tcPr>
          <w:p w14:paraId="08AAA316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微软雅黑" w:cs="Arial"/>
              </w:rPr>
              <w:t>＜</w:t>
            </w:r>
            <w:r w:rsidRPr="005A4489">
              <w:rPr>
                <w:rFonts w:eastAsia="Source Sans Pro" w:cs="Arial"/>
              </w:rPr>
              <w:t>36</w:t>
            </w:r>
          </w:p>
        </w:tc>
      </w:tr>
      <w:tr w:rsidR="001F4F6D" w:rsidRPr="005A4489" w14:paraId="16C14306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349AF0F5" w14:textId="788882EB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Стандартное энергопотребление (Вт)</w:t>
            </w:r>
          </w:p>
        </w:tc>
        <w:tc>
          <w:tcPr>
            <w:tcW w:w="7579" w:type="dxa"/>
          </w:tcPr>
          <w:p w14:paraId="371AB5E7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微软雅黑" w:cs="Arial"/>
              </w:rPr>
              <w:t>＜</w:t>
            </w:r>
            <w:r w:rsidRPr="005A4489">
              <w:rPr>
                <w:rFonts w:eastAsia="Source Sans Pro" w:cs="Arial"/>
              </w:rPr>
              <w:t>0.5</w:t>
            </w:r>
          </w:p>
        </w:tc>
      </w:tr>
      <w:tr w:rsidR="001F4F6D" w:rsidRPr="005A4489" w14:paraId="273CF4A3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0F350A6F" w14:textId="051047AE" w:rsidR="001F4F6D" w:rsidRPr="005A4489" w:rsidRDefault="001F4F6D" w:rsidP="001F4F6D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cs="Arial"/>
                <w:lang w:val="ru-RU"/>
              </w:rPr>
              <w:t>Размеры изделия (Ш x В x Г) (мм)</w:t>
            </w:r>
          </w:p>
        </w:tc>
        <w:tc>
          <w:tcPr>
            <w:tcW w:w="7579" w:type="dxa"/>
          </w:tcPr>
          <w:p w14:paraId="00DE0238" w14:textId="148AEC26" w:rsidR="001F4F6D" w:rsidRPr="005A4489" w:rsidRDefault="001F4F6D" w:rsidP="001F4F6D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eastAsia="Source Sans Pro" w:cs="Arial"/>
                <w:lang w:val="ru-RU"/>
              </w:rPr>
              <w:t>712.54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eastAsia="Source Sans Pro" w:cs="Arial"/>
                <w:lang w:val="ru-RU"/>
              </w:rPr>
              <w:t>422.96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eastAsia="Source Sans Pro" w:cs="Arial"/>
                <w:lang w:val="ru-RU"/>
              </w:rPr>
              <w:t>61.60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cs="Arial"/>
                <w:lang w:val="ru-RU"/>
              </w:rPr>
              <w:t>(без подставки)</w:t>
            </w:r>
          </w:p>
          <w:p w14:paraId="6007D32B" w14:textId="77F33C97" w:rsidR="001F4F6D" w:rsidRPr="005A4489" w:rsidRDefault="001F4F6D" w:rsidP="001F4F6D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eastAsia="Source Sans Pro" w:cs="Arial"/>
                <w:lang w:val="ru-RU"/>
              </w:rPr>
              <w:t>712.54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eastAsia="Source Sans Pro" w:cs="Arial"/>
                <w:lang w:val="ru-RU"/>
              </w:rPr>
              <w:t>517.14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eastAsia="Source Sans Pro" w:cs="Arial"/>
                <w:lang w:val="ru-RU"/>
              </w:rPr>
              <w:t>199.64</w:t>
            </w:r>
            <w:r w:rsidRPr="005A4489">
              <w:rPr>
                <w:rFonts w:cs="Arial"/>
                <w:lang w:val="ru-RU"/>
              </w:rPr>
              <w:t xml:space="preserve"> </w:t>
            </w:r>
            <w:r w:rsidRPr="005A4489">
              <w:rPr>
                <w:rFonts w:cs="Arial"/>
                <w:lang w:val="ru-RU"/>
              </w:rPr>
              <w:t>(с подставкой)</w:t>
            </w:r>
          </w:p>
        </w:tc>
      </w:tr>
      <w:tr w:rsidR="001F4F6D" w:rsidRPr="005A4489" w14:paraId="5EC6870E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6881D240" w14:textId="31B41486" w:rsidR="001F4F6D" w:rsidRPr="005A4489" w:rsidRDefault="001F4F6D" w:rsidP="001F4F6D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cs="Arial"/>
                <w:lang w:val="ru-RU"/>
              </w:rPr>
              <w:lastRenderedPageBreak/>
              <w:t>Размеры упаковки (Ш x В x Г) (мм)</w:t>
            </w:r>
          </w:p>
        </w:tc>
        <w:tc>
          <w:tcPr>
            <w:tcW w:w="7579" w:type="dxa"/>
          </w:tcPr>
          <w:p w14:paraId="576BD490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784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512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x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144</w:t>
            </w:r>
          </w:p>
        </w:tc>
      </w:tr>
      <w:tr w:rsidR="001F4F6D" w:rsidRPr="005A4489" w14:paraId="11EFF4F4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01380FC3" w14:textId="3C5403DB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Вес (кг)</w:t>
            </w:r>
          </w:p>
        </w:tc>
        <w:tc>
          <w:tcPr>
            <w:tcW w:w="7579" w:type="dxa"/>
          </w:tcPr>
          <w:p w14:paraId="5EC15FFD" w14:textId="0946382B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 xml:space="preserve">Вес нетто: </w:t>
            </w:r>
            <w:r w:rsidRPr="005A4489">
              <w:rPr>
                <w:rFonts w:eastAsia="Source Sans Pro" w:cs="Arial"/>
              </w:rPr>
              <w:t>4.1</w:t>
            </w:r>
          </w:p>
          <w:p w14:paraId="3B8C56EF" w14:textId="338F6461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Вес брутто: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6</w:t>
            </w:r>
          </w:p>
        </w:tc>
      </w:tr>
      <w:tr w:rsidR="001F4F6D" w:rsidRPr="005A4489" w14:paraId="76A2F82C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3D94FE38" w14:textId="603A77A5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Диапазон рабочих температур</w:t>
            </w:r>
          </w:p>
        </w:tc>
        <w:tc>
          <w:tcPr>
            <w:tcW w:w="7579" w:type="dxa"/>
          </w:tcPr>
          <w:p w14:paraId="17E9926C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0</w:t>
            </w:r>
            <w:r w:rsidRPr="005A4489">
              <w:rPr>
                <w:rFonts w:eastAsia="Calibri" w:cs="Arial"/>
              </w:rPr>
              <w:t>°</w:t>
            </w:r>
            <w:r w:rsidRPr="005A4489">
              <w:rPr>
                <w:rFonts w:eastAsia="Source Sans Pro" w:cs="Arial"/>
              </w:rPr>
              <w:t>C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~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40</w:t>
            </w:r>
            <w:r w:rsidRPr="005A4489">
              <w:rPr>
                <w:rFonts w:eastAsia="Calibri" w:cs="Arial"/>
              </w:rPr>
              <w:t>°</w:t>
            </w:r>
            <w:r w:rsidRPr="005A4489">
              <w:rPr>
                <w:rFonts w:eastAsia="Source Sans Pro" w:cs="Arial"/>
              </w:rPr>
              <w:t>C</w:t>
            </w:r>
          </w:p>
        </w:tc>
      </w:tr>
      <w:tr w:rsidR="001F4F6D" w:rsidRPr="005A4489" w14:paraId="0AEADA0D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6517A000" w14:textId="637C9D2B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Диапазон рабочей влажности</w:t>
            </w:r>
          </w:p>
        </w:tc>
        <w:tc>
          <w:tcPr>
            <w:tcW w:w="7579" w:type="dxa"/>
          </w:tcPr>
          <w:p w14:paraId="56620F1E" w14:textId="0EA96449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10%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~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90%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cs="Arial"/>
                <w:lang w:val="ru-RU"/>
              </w:rPr>
              <w:t>(без образования конденсата)</w:t>
            </w:r>
          </w:p>
        </w:tc>
      </w:tr>
      <w:tr w:rsidR="001F4F6D" w:rsidRPr="005A4489" w14:paraId="3AA5B505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6EBBEAA1" w14:textId="127B1112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Температура хранения</w:t>
            </w:r>
          </w:p>
        </w:tc>
        <w:tc>
          <w:tcPr>
            <w:tcW w:w="7579" w:type="dxa"/>
          </w:tcPr>
          <w:p w14:paraId="3A250E63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</w:rPr>
              <w:noBreakHyphen/>
            </w:r>
            <w:r w:rsidRPr="005A4489">
              <w:rPr>
                <w:rFonts w:eastAsia="Source Sans Pro" w:cs="Arial"/>
              </w:rPr>
              <w:t>10</w:t>
            </w:r>
            <w:r w:rsidRPr="005A4489">
              <w:rPr>
                <w:rFonts w:eastAsia="Calibri" w:cs="Arial"/>
              </w:rPr>
              <w:t>°</w:t>
            </w:r>
            <w:r w:rsidRPr="005A4489">
              <w:rPr>
                <w:rFonts w:eastAsia="Source Sans Pro" w:cs="Arial"/>
              </w:rPr>
              <w:t>C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~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60</w:t>
            </w:r>
            <w:r w:rsidRPr="005A4489">
              <w:rPr>
                <w:rFonts w:eastAsia="Calibri" w:cs="Arial"/>
              </w:rPr>
              <w:t>°</w:t>
            </w:r>
            <w:r w:rsidRPr="005A4489">
              <w:rPr>
                <w:rFonts w:eastAsia="Source Sans Pro" w:cs="Arial"/>
              </w:rPr>
              <w:t>C</w:t>
            </w:r>
          </w:p>
        </w:tc>
      </w:tr>
      <w:tr w:rsidR="001F4F6D" w:rsidRPr="005A4489" w14:paraId="4BF6DB35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021E5E7B" w14:textId="474FC29B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Влажность при хранении</w:t>
            </w:r>
          </w:p>
        </w:tc>
        <w:tc>
          <w:tcPr>
            <w:tcW w:w="7579" w:type="dxa"/>
          </w:tcPr>
          <w:p w14:paraId="621B4A1B" w14:textId="77777777" w:rsidR="001F4F6D" w:rsidRPr="005A4489" w:rsidRDefault="001F4F6D" w:rsidP="001F4F6D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5%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~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90%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(No</w:t>
            </w:r>
            <w:r w:rsidRPr="005A4489">
              <w:rPr>
                <w:rFonts w:cs="Arial"/>
              </w:rPr>
              <w:t xml:space="preserve"> </w:t>
            </w:r>
            <w:r w:rsidRPr="005A4489">
              <w:rPr>
                <w:rFonts w:eastAsia="Source Sans Pro" w:cs="Arial"/>
              </w:rPr>
              <w:t>Condensation)</w:t>
            </w:r>
          </w:p>
        </w:tc>
      </w:tr>
      <w:tr w:rsidR="005A4489" w:rsidRPr="005A4489" w14:paraId="0F099334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58445239" w14:textId="708ED302" w:rsidR="005A4489" w:rsidRPr="005A4489" w:rsidRDefault="005A4489" w:rsidP="005A4489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Стандарт</w:t>
            </w:r>
          </w:p>
        </w:tc>
        <w:tc>
          <w:tcPr>
            <w:tcW w:w="7579" w:type="dxa"/>
          </w:tcPr>
          <w:p w14:paraId="501349F8" w14:textId="3B60BD6A" w:rsidR="005A4489" w:rsidRPr="005A4489" w:rsidRDefault="005A4489" w:rsidP="005A4489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cs="Arial"/>
                <w:lang w:val="ru-RU"/>
              </w:rPr>
              <w:t>1 кабель HDMI, 1 адаптер, 1 подставка, 1 краткое руководство</w:t>
            </w:r>
          </w:p>
        </w:tc>
      </w:tr>
      <w:tr w:rsidR="005A4489" w:rsidRPr="005A4489" w14:paraId="692B8C32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7D60D8C6" w14:textId="25045C8F" w:rsidR="005A4489" w:rsidRPr="005A4489" w:rsidRDefault="005A4489" w:rsidP="005A4489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Материал</w:t>
            </w:r>
          </w:p>
        </w:tc>
        <w:tc>
          <w:tcPr>
            <w:tcW w:w="7579" w:type="dxa"/>
          </w:tcPr>
          <w:p w14:paraId="07692E8D" w14:textId="77777777" w:rsidR="005A4489" w:rsidRPr="005A4489" w:rsidRDefault="005A4489" w:rsidP="005A4489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ABS</w:t>
            </w:r>
          </w:p>
        </w:tc>
      </w:tr>
      <w:tr w:rsidR="005A4489" w:rsidRPr="005A4489" w14:paraId="5FE20D26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46AE441D" w14:textId="750BF165" w:rsidR="005A4489" w:rsidRPr="005A4489" w:rsidRDefault="005A4489" w:rsidP="005A4489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Срок службы (ч)</w:t>
            </w:r>
          </w:p>
        </w:tc>
        <w:tc>
          <w:tcPr>
            <w:tcW w:w="7579" w:type="dxa"/>
          </w:tcPr>
          <w:p w14:paraId="2677E03B" w14:textId="77777777" w:rsidR="005A4489" w:rsidRPr="005A4489" w:rsidRDefault="005A4489" w:rsidP="005A4489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30000</w:t>
            </w:r>
          </w:p>
        </w:tc>
      </w:tr>
      <w:tr w:rsidR="005A4489" w:rsidRPr="005A4489" w14:paraId="226306F8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7E1F6336" w14:textId="25A72E0D" w:rsidR="005A4489" w:rsidRPr="005A4489" w:rsidRDefault="005A4489" w:rsidP="005A4489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Сертификации</w:t>
            </w:r>
          </w:p>
        </w:tc>
        <w:tc>
          <w:tcPr>
            <w:tcW w:w="7579" w:type="dxa"/>
          </w:tcPr>
          <w:p w14:paraId="152E0ADA" w14:textId="77777777" w:rsidR="005A4489" w:rsidRPr="005A4489" w:rsidRDefault="005A4489" w:rsidP="005A4489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CE/FCC</w:t>
            </w:r>
          </w:p>
        </w:tc>
      </w:tr>
      <w:tr w:rsidR="005A4489" w:rsidRPr="005A4489" w14:paraId="0D70EFFF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4C0F0D4B" w14:textId="6BB3FD27" w:rsidR="005A4489" w:rsidRPr="005A4489" w:rsidRDefault="005A4489" w:rsidP="005A4489">
            <w:pPr>
              <w:jc w:val="left"/>
              <w:rPr>
                <w:rFonts w:cs="Arial"/>
                <w:b/>
              </w:rPr>
            </w:pPr>
            <w:r w:rsidRPr="005A4489">
              <w:rPr>
                <w:rFonts w:cs="Arial"/>
                <w:lang w:val="ru-RU"/>
              </w:rPr>
              <w:t>СВБР</w:t>
            </w:r>
          </w:p>
        </w:tc>
        <w:tc>
          <w:tcPr>
            <w:tcW w:w="7579" w:type="dxa"/>
          </w:tcPr>
          <w:p w14:paraId="787DCEBC" w14:textId="1969252B" w:rsidR="005A4489" w:rsidRPr="005A4489" w:rsidRDefault="005A4489" w:rsidP="005A4489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eastAsia="Source Sans Pro" w:cs="Arial"/>
              </w:rPr>
              <w:t>50000</w:t>
            </w:r>
            <w:r w:rsidRPr="005A4489">
              <w:rPr>
                <w:rFonts w:eastAsia="Source Sans Pro" w:cs="Arial"/>
                <w:lang w:val="ru-RU"/>
              </w:rPr>
              <w:t xml:space="preserve"> ч</w:t>
            </w:r>
          </w:p>
        </w:tc>
      </w:tr>
      <w:tr w:rsidR="005A4489" w:rsidRPr="005A4489" w14:paraId="4434E604" w14:textId="77777777" w:rsidTr="001F4F6D">
        <w:trPr>
          <w:cantSplit/>
          <w:trHeight w:val="222"/>
          <w:jc w:val="center"/>
        </w:trPr>
        <w:tc>
          <w:tcPr>
            <w:tcW w:w="2911" w:type="dxa"/>
          </w:tcPr>
          <w:p w14:paraId="40B3BA1E" w14:textId="75661A3B" w:rsidR="005A4489" w:rsidRPr="005A4489" w:rsidRDefault="005A4489" w:rsidP="005A4489">
            <w:pPr>
              <w:jc w:val="left"/>
              <w:rPr>
                <w:rFonts w:cs="Arial"/>
                <w:b/>
                <w:lang w:val="ru-RU"/>
              </w:rPr>
            </w:pPr>
            <w:r w:rsidRPr="005A4489">
              <w:rPr>
                <w:rFonts w:eastAsia="Source Sans Pro" w:cs="Arial"/>
                <w:lang w:val="ru-RU"/>
              </w:rPr>
              <w:t>Дополнительны</w:t>
            </w:r>
            <w:r w:rsidRPr="005A4489">
              <w:rPr>
                <w:rFonts w:eastAsiaTheme="minorEastAsia" w:cs="Arial"/>
                <w:lang w:val="ru-RU"/>
              </w:rPr>
              <w:t>й</w:t>
            </w:r>
            <w:r w:rsidRPr="005A4489">
              <w:rPr>
                <w:rFonts w:eastAsia="Source Sans Pro" w:cs="Arial"/>
                <w:lang w:val="ru-RU"/>
              </w:rPr>
              <w:t xml:space="preserve"> аксессуар</w:t>
            </w:r>
          </w:p>
        </w:tc>
        <w:tc>
          <w:tcPr>
            <w:tcW w:w="7579" w:type="dxa"/>
          </w:tcPr>
          <w:p w14:paraId="49F7D861" w14:textId="77777777" w:rsidR="005A4489" w:rsidRPr="005A4489" w:rsidRDefault="005A4489" w:rsidP="005A4489">
            <w:pPr>
              <w:jc w:val="left"/>
              <w:rPr>
                <w:rFonts w:cs="Arial"/>
                <w:b/>
              </w:rPr>
            </w:pPr>
            <w:r w:rsidRPr="005A4489">
              <w:rPr>
                <w:rFonts w:eastAsia="Source Sans Pro" w:cs="Arial"/>
              </w:rPr>
              <w:t>HB</w:t>
            </w:r>
            <w:r w:rsidRPr="005A4489">
              <w:rPr>
                <w:rFonts w:cs="Arial"/>
              </w:rPr>
              <w:noBreakHyphen/>
            </w:r>
            <w:r w:rsidRPr="005A4489">
              <w:rPr>
                <w:rFonts w:eastAsia="Source Sans Pro" w:cs="Arial"/>
              </w:rPr>
              <w:t>4022</w:t>
            </w:r>
            <w:r w:rsidRPr="005A4489">
              <w:rPr>
                <w:rFonts w:cs="Arial"/>
              </w:rPr>
              <w:noBreakHyphen/>
            </w:r>
            <w:r w:rsidRPr="005A4489">
              <w:rPr>
                <w:rFonts w:eastAsia="Source Sans Pro" w:cs="Arial"/>
              </w:rPr>
              <w:t>E</w:t>
            </w:r>
          </w:p>
        </w:tc>
      </w:tr>
    </w:tbl>
    <w:p w14:paraId="74D6E53D" w14:textId="0D83485B" w:rsidR="005A4489" w:rsidRPr="005A4489" w:rsidRDefault="005A4489" w:rsidP="005A4489">
      <w:pPr>
        <w:pStyle w:val="2"/>
        <w:rPr>
          <w:rFonts w:eastAsia="微软雅黑" w:cs="Arial"/>
          <w:i/>
          <w:color w:val="FF00FF"/>
        </w:rPr>
      </w:pPr>
      <w:r w:rsidRPr="005A448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E9227" wp14:editId="28D8500A">
                <wp:simplePos x="0" y="0"/>
                <wp:positionH relativeFrom="column">
                  <wp:posOffset>1362075</wp:posOffset>
                </wp:positionH>
                <wp:positionV relativeFrom="paragraph">
                  <wp:posOffset>1965960</wp:posOffset>
                </wp:positionV>
                <wp:extent cx="230505" cy="88265"/>
                <wp:effectExtent l="0" t="3810" r="0" b="3175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8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21561" w14:textId="77777777" w:rsidR="005A4489" w:rsidRPr="00BF406B" w:rsidRDefault="005A4489" w:rsidP="005A4489">
                            <w:pPr>
                              <w:adjustRightInd w:val="0"/>
                              <w:snapToGrid w:val="0"/>
                              <w:spacing w:before="0" w:after="0"/>
                              <w:jc w:val="center"/>
                              <w:rPr>
                                <w:rFonts w:hint="eastAsia"/>
                                <w:sz w:val="10"/>
                                <w:szCs w:val="13"/>
                              </w:rPr>
                            </w:pPr>
                            <w:r>
                              <w:rPr>
                                <w:sz w:val="10"/>
                                <w:szCs w:val="13"/>
                              </w:rPr>
                              <w:t>392,87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1E9227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107.25pt;margin-top:154.8pt;width:18.15pt;height: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" stroked="f">
                <v:textbox inset="0,0,0,0">
                  <w:txbxContent>
                    <w:p w14:paraId="3F021561" w14:textId="77777777" w:rsidR="005A4489" w:rsidRPr="00BF406B" w:rsidRDefault="005A4489" w:rsidP="005A4489">
                      <w:pPr>
                        <w:adjustRightInd w:val="0"/>
                        <w:snapToGrid w:val="0"/>
                        <w:spacing w:before="0" w:after="0"/>
                        <w:jc w:val="center"/>
                        <w:rPr>
                          <w:rFonts w:hint="eastAsia"/>
                          <w:sz w:val="10"/>
                          <w:szCs w:val="13"/>
                        </w:rPr>
                      </w:pPr>
                      <w:r>
                        <w:rPr>
                          <w:sz w:val="10"/>
                          <w:szCs w:val="13"/>
                        </w:rPr>
                        <w:t>392,87</w:t>
                      </w:r>
                    </w:p>
                  </w:txbxContent>
                </v:textbox>
              </v:shape>
            </w:pict>
          </mc:Fallback>
        </mc:AlternateContent>
      </w:r>
      <w:r w:rsidRPr="005A448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9BF87" wp14:editId="337CBEE1">
                <wp:simplePos x="0" y="0"/>
                <wp:positionH relativeFrom="column">
                  <wp:posOffset>1637030</wp:posOffset>
                </wp:positionH>
                <wp:positionV relativeFrom="paragraph">
                  <wp:posOffset>1707515</wp:posOffset>
                </wp:positionV>
                <wp:extent cx="230505" cy="88265"/>
                <wp:effectExtent l="0" t="2540" r="0" b="4445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8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6E70" w14:textId="77777777" w:rsidR="005A4489" w:rsidRPr="00BF406B" w:rsidRDefault="005A4489" w:rsidP="005A4489">
                            <w:pPr>
                              <w:adjustRightInd w:val="0"/>
                              <w:snapToGrid w:val="0"/>
                              <w:spacing w:before="0" w:after="0"/>
                              <w:jc w:val="center"/>
                              <w:rPr>
                                <w:rFonts w:hint="eastAsia"/>
                                <w:sz w:val="10"/>
                                <w:szCs w:val="13"/>
                              </w:rPr>
                            </w:pPr>
                            <w:r>
                              <w:rPr>
                                <w:sz w:val="10"/>
                                <w:szCs w:val="13"/>
                              </w:rPr>
                              <w:t>307,90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9BF87" id="文本框 2" o:spid="_x0000_s1027" type="#_x0000_t202" style="position:absolute;margin-left:128.9pt;margin-top:134.45pt;width:18.15pt;height: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" stroked="f">
                <v:textbox inset="0,0,0,0">
                  <w:txbxContent>
                    <w:p w14:paraId="33CC6E70" w14:textId="77777777" w:rsidR="005A4489" w:rsidRPr="00BF406B" w:rsidRDefault="005A4489" w:rsidP="005A4489">
                      <w:pPr>
                        <w:adjustRightInd w:val="0"/>
                        <w:snapToGrid w:val="0"/>
                        <w:spacing w:before="0" w:after="0"/>
                        <w:jc w:val="center"/>
                        <w:rPr>
                          <w:rFonts w:hint="eastAsia"/>
                          <w:sz w:val="10"/>
                          <w:szCs w:val="13"/>
                        </w:rPr>
                      </w:pPr>
                      <w:r>
                        <w:rPr>
                          <w:sz w:val="10"/>
                          <w:szCs w:val="13"/>
                        </w:rPr>
                        <w:t>307,90</w:t>
                      </w:r>
                    </w:p>
                  </w:txbxContent>
                </v:textbox>
              </v:shape>
            </w:pict>
          </mc:Fallback>
        </mc:AlternateContent>
      </w:r>
      <w:r w:rsidRPr="005A448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58451" wp14:editId="5EA77353">
                <wp:simplePos x="0" y="0"/>
                <wp:positionH relativeFrom="column">
                  <wp:posOffset>3385820</wp:posOffset>
                </wp:positionH>
                <wp:positionV relativeFrom="paragraph">
                  <wp:posOffset>593725</wp:posOffset>
                </wp:positionV>
                <wp:extent cx="230505" cy="88265"/>
                <wp:effectExtent l="4445" t="3175" r="3175" b="381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8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E7347" w14:textId="77777777" w:rsidR="005A4489" w:rsidRPr="00BF406B" w:rsidRDefault="005A4489" w:rsidP="005A4489">
                            <w:pPr>
                              <w:adjustRightInd w:val="0"/>
                              <w:snapToGrid w:val="0"/>
                              <w:spacing w:before="0" w:after="0"/>
                              <w:jc w:val="center"/>
                              <w:rPr>
                                <w:rFonts w:hint="eastAsia"/>
                                <w:sz w:val="10"/>
                                <w:szCs w:val="13"/>
                              </w:rPr>
                            </w:pPr>
                            <w:r>
                              <w:rPr>
                                <w:sz w:val="10"/>
                                <w:szCs w:val="13"/>
                              </w:rPr>
                              <w:t>508,02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58451" id="文本框 1" o:spid="_x0000_s1028" type="#_x0000_t202" style="position:absolute;margin-left:266.6pt;margin-top:46.75pt;width:18.15pt;height: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" stroked="f">
                <v:textbox inset="0,0,0,0">
                  <w:txbxContent>
                    <w:p w14:paraId="019E7347" w14:textId="77777777" w:rsidR="005A4489" w:rsidRPr="00BF406B" w:rsidRDefault="005A4489" w:rsidP="005A4489">
                      <w:pPr>
                        <w:adjustRightInd w:val="0"/>
                        <w:snapToGrid w:val="0"/>
                        <w:spacing w:before="0" w:after="0"/>
                        <w:jc w:val="center"/>
                        <w:rPr>
                          <w:rFonts w:hint="eastAsia"/>
                          <w:sz w:val="10"/>
                          <w:szCs w:val="13"/>
                        </w:rPr>
                      </w:pPr>
                      <w:r>
                        <w:rPr>
                          <w:sz w:val="10"/>
                          <w:szCs w:val="13"/>
                        </w:rPr>
                        <w:t>508,02</w:t>
                      </w:r>
                    </w:p>
                  </w:txbxContent>
                </v:textbox>
              </v:shape>
            </w:pict>
          </mc:Fallback>
        </mc:AlternateContent>
      </w:r>
      <w:r w:rsidRPr="005A4489">
        <w:rPr>
          <w:rFonts w:cs="Arial"/>
        </w:rPr>
        <w:t>Размеры</w:t>
      </w:r>
    </w:p>
    <w:p w14:paraId="56EC94A5" w14:textId="2257A96E" w:rsidR="008731EB" w:rsidRPr="005A4489" w:rsidRDefault="00591D6C" w:rsidP="00832D95">
      <w:pPr>
        <w:spacing w:before="0" w:after="0"/>
        <w:jc w:val="center"/>
        <w:rPr>
          <w:rFonts w:cs="Arial"/>
        </w:rPr>
      </w:pPr>
      <w:r w:rsidRPr="005A4489">
        <w:rPr>
          <w:rFonts w:cs="Arial"/>
          <w:noProof/>
        </w:rPr>
        <w:drawing>
          <wp:inline distT="0" distB="0" distL="0" distR="0" wp14:anchorId="575195A1" wp14:editId="1642F903">
            <wp:extent cx="6005790" cy="4928561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90" cy="49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489">
        <w:rPr>
          <w:rFonts w:cs="Arial"/>
          <w:noProof/>
        </w:rPr>
        <w:drawing>
          <wp:inline distT="0" distB="0" distL="0" distR="0" wp14:anchorId="575195A1" wp14:editId="1642F903">
            <wp:extent cx="3736936" cy="281223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36" cy="28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AA5C" w14:textId="77777777" w:rsidR="005A4489" w:rsidRPr="005A4489" w:rsidRDefault="005A4489" w:rsidP="005A4489">
      <w:pPr>
        <w:pStyle w:val="2"/>
        <w:rPr>
          <w:rFonts w:eastAsia="微软雅黑" w:cs="Arial"/>
          <w:i/>
          <w:color w:val="FF00FF"/>
        </w:rPr>
      </w:pPr>
      <w:r w:rsidRPr="005A4489">
        <w:rPr>
          <w:rFonts w:cs="Arial"/>
        </w:rPr>
        <w:lastRenderedPageBreak/>
        <w:t>Интерфейс</w:t>
      </w:r>
    </w:p>
    <w:p w14:paraId="595EE098" w14:textId="77777777" w:rsidR="008731EB" w:rsidRPr="005A4489" w:rsidRDefault="00591D6C" w:rsidP="00832D95">
      <w:pPr>
        <w:spacing w:before="0" w:after="0"/>
        <w:jc w:val="center"/>
        <w:rPr>
          <w:rFonts w:cs="Arial"/>
        </w:rPr>
      </w:pPr>
      <w:r w:rsidRPr="005A4489">
        <w:rPr>
          <w:rFonts w:cs="Arial"/>
          <w:noProof/>
        </w:rPr>
        <w:drawing>
          <wp:inline distT="0" distB="0" distL="0" distR="0" wp14:anchorId="575195A1" wp14:editId="1642F903">
            <wp:extent cx="3794134" cy="185893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34" cy="18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7AFB" w14:textId="77777777" w:rsidR="00820587" w:rsidRPr="005A4489" w:rsidRDefault="00820587" w:rsidP="00820587">
      <w:pPr>
        <w:widowControl/>
        <w:spacing w:before="0" w:after="0"/>
        <w:jc w:val="left"/>
        <w:rPr>
          <w:rFonts w:cs="Arial"/>
        </w:rPr>
      </w:pPr>
    </w:p>
    <w:p w14:paraId="527D9AB1" w14:textId="77777777" w:rsidR="002923BE" w:rsidRPr="005A4489" w:rsidRDefault="002923BE" w:rsidP="00820587">
      <w:pPr>
        <w:widowControl/>
        <w:spacing w:before="0" w:after="0"/>
        <w:jc w:val="left"/>
        <w:rPr>
          <w:rFonts w:cs="Arial"/>
        </w:rPr>
      </w:pPr>
    </w:p>
    <w:p w14:paraId="61AE3ACD" w14:textId="77777777" w:rsidR="0066489D" w:rsidRPr="005A4489" w:rsidRDefault="0066489D" w:rsidP="0066489D">
      <w:pPr>
        <w:autoSpaceDE w:val="0"/>
        <w:autoSpaceDN w:val="0"/>
        <w:adjustRightInd w:val="0"/>
        <w:spacing w:before="0" w:after="0"/>
        <w:jc w:val="left"/>
        <w:rPr>
          <w:rFonts w:cs="Arial"/>
          <w:b/>
          <w:bCs/>
          <w:color w:val="000000"/>
          <w:kern w:val="0"/>
          <w:szCs w:val="18"/>
        </w:rPr>
      </w:pPr>
      <w:r w:rsidRPr="005A4489">
        <w:rPr>
          <w:rFonts w:cs="Arial"/>
          <w:b/>
          <w:bCs/>
          <w:color w:val="000000"/>
          <w:kern w:val="0"/>
          <w:szCs w:val="18"/>
        </w:rPr>
        <w:t>Zhejiang Uniview Technologies Co., Ltd.</w:t>
      </w:r>
    </w:p>
    <w:p w14:paraId="7412BB76" w14:textId="77777777" w:rsidR="0066489D" w:rsidRPr="005A4489" w:rsidRDefault="0066489D" w:rsidP="0066489D">
      <w:pPr>
        <w:adjustRightInd w:val="0"/>
        <w:spacing w:before="0" w:after="0"/>
        <w:rPr>
          <w:rFonts w:cs="Arial"/>
          <w:color w:val="000000"/>
          <w:kern w:val="0"/>
          <w:szCs w:val="18"/>
        </w:rPr>
      </w:pPr>
      <w:r w:rsidRPr="005A4489">
        <w:rPr>
          <w:rFonts w:cs="Arial"/>
          <w:color w:val="000000"/>
          <w:kern w:val="0"/>
          <w:szCs w:val="18"/>
        </w:rPr>
        <w:t>No. 369, Xietong Road, Xixing Sub-district, Binjiang District, Hangzhou City, 310051, Zhejiang Province, China (Zhejiang) Pilot Free Trade Zone, China</w:t>
      </w:r>
    </w:p>
    <w:p w14:paraId="0DAE9AC7" w14:textId="77777777" w:rsidR="0066489D" w:rsidRPr="005A4489" w:rsidRDefault="0066489D" w:rsidP="0066489D">
      <w:pPr>
        <w:autoSpaceDE w:val="0"/>
        <w:autoSpaceDN w:val="0"/>
        <w:adjustRightInd w:val="0"/>
        <w:spacing w:before="0" w:after="0"/>
        <w:jc w:val="left"/>
        <w:rPr>
          <w:rFonts w:cs="Arial"/>
          <w:color w:val="000000"/>
          <w:kern w:val="0"/>
          <w:szCs w:val="18"/>
        </w:rPr>
      </w:pPr>
      <w:r w:rsidRPr="005A4489">
        <w:rPr>
          <w:rFonts w:cs="Arial"/>
          <w:color w:val="000000"/>
          <w:kern w:val="0"/>
          <w:szCs w:val="18"/>
        </w:rPr>
        <w:t xml:space="preserve">Email: </w:t>
      </w:r>
      <w:hyperlink r:id="rId12" w:history="1">
        <w:r w:rsidRPr="005A4489">
          <w:rPr>
            <w:rFonts w:cs="Arial"/>
            <w:color w:val="000000"/>
            <w:kern w:val="0"/>
            <w:szCs w:val="18"/>
          </w:rPr>
          <w:t>overseasbusiness@uniview.com</w:t>
        </w:r>
      </w:hyperlink>
      <w:r w:rsidRPr="005A4489">
        <w:rPr>
          <w:rFonts w:cs="Arial"/>
          <w:color w:val="000000"/>
          <w:kern w:val="0"/>
          <w:szCs w:val="18"/>
        </w:rPr>
        <w:t>; globalsupport@uniview.com</w:t>
      </w:r>
    </w:p>
    <w:p w14:paraId="7E746FF9" w14:textId="77777777" w:rsidR="0066489D" w:rsidRPr="005A4489" w:rsidRDefault="0066489D" w:rsidP="0066489D">
      <w:pPr>
        <w:autoSpaceDE w:val="0"/>
        <w:autoSpaceDN w:val="0"/>
        <w:adjustRightInd w:val="0"/>
        <w:spacing w:before="0" w:after="0"/>
        <w:jc w:val="left"/>
        <w:rPr>
          <w:rFonts w:cs="Arial"/>
          <w:color w:val="000000"/>
          <w:kern w:val="0"/>
          <w:szCs w:val="18"/>
        </w:rPr>
      </w:pPr>
      <w:r w:rsidRPr="005A4489">
        <w:rPr>
          <w:rFonts w:cs="Arial"/>
          <w:color w:val="000000"/>
          <w:kern w:val="0"/>
          <w:szCs w:val="18"/>
        </w:rPr>
        <w:t>http://www.uniview.com</w:t>
      </w:r>
    </w:p>
    <w:p w14:paraId="53F89FB0" w14:textId="77777777" w:rsidR="0066489D" w:rsidRPr="005A4489" w:rsidRDefault="0066489D" w:rsidP="0066489D">
      <w:pPr>
        <w:autoSpaceDE w:val="0"/>
        <w:autoSpaceDN w:val="0"/>
        <w:adjustRightInd w:val="0"/>
        <w:spacing w:before="0" w:after="0"/>
        <w:jc w:val="left"/>
        <w:rPr>
          <w:rFonts w:cs="Arial"/>
          <w:color w:val="000000"/>
          <w:kern w:val="0"/>
          <w:szCs w:val="18"/>
        </w:rPr>
      </w:pPr>
      <w:r w:rsidRPr="005A4489">
        <w:rPr>
          <w:rFonts w:cs="Arial"/>
          <w:color w:val="000000"/>
          <w:kern w:val="0"/>
          <w:szCs w:val="18"/>
        </w:rPr>
        <w:t>©2024  Zhejiang Uniview Technologies Co., Ltd. All rights reserved.</w:t>
      </w:r>
    </w:p>
    <w:p w14:paraId="04130313" w14:textId="77777777" w:rsidR="0066489D" w:rsidRPr="005A4489" w:rsidRDefault="0066489D" w:rsidP="0066489D">
      <w:pPr>
        <w:pStyle w:val="af1"/>
        <w:adjustRightInd w:val="0"/>
        <w:snapToGrid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5A4489">
        <w:rPr>
          <w:rFonts w:ascii="Arial" w:eastAsia="宋体" w:hAnsi="Arial" w:cs="Arial"/>
          <w:color w:val="000000"/>
          <w:kern w:val="0"/>
          <w:sz w:val="18"/>
          <w:szCs w:val="18"/>
        </w:rPr>
        <w:t>*Product specifications and availability are subject to change without notice.</w:t>
      </w:r>
    </w:p>
    <w:p w14:paraId="4DD78FA3" w14:textId="636149FC" w:rsidR="0066489D" w:rsidRPr="005A4489" w:rsidRDefault="00591D6C" w:rsidP="00820587">
      <w:pPr>
        <w:widowControl/>
        <w:spacing w:before="0" w:after="0"/>
        <w:jc w:val="left"/>
        <w:rPr>
          <w:rFonts w:cs="Arial"/>
          <w:color w:val="000000"/>
          <w:kern w:val="0"/>
          <w:szCs w:val="18"/>
        </w:rPr>
      </w:pPr>
      <w:r w:rsidRPr="005A4489">
        <w:rPr>
          <w:rFonts w:cs="Arial"/>
          <w:color w:val="000000"/>
          <w:kern w:val="0"/>
          <w:szCs w:val="18"/>
        </w:rPr>
        <w:t>*Despite our best efforts, technical or typographical errors may exist in this document. Uniview cannot be held responsible for any such errors and reserves the r</w:t>
      </w:r>
      <w:r w:rsidRPr="005A4489">
        <w:rPr>
          <w:rFonts w:cs="Arial"/>
          <w:color w:val="000000"/>
          <w:kern w:val="0"/>
          <w:szCs w:val="18"/>
        </w:rPr>
        <w:t>ight to change the contents of this document without prior notice.</w:t>
      </w:r>
    </w:p>
    <w:sectPr w:rsidR="0066489D" w:rsidRPr="005A4489" w:rsidSect="00C121B6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C1004" w14:textId="77777777" w:rsidR="00591D6C" w:rsidRDefault="00591D6C" w:rsidP="009553FA">
      <w:pPr>
        <w:spacing w:before="0" w:after="0"/>
      </w:pPr>
      <w:r>
        <w:separator/>
      </w:r>
    </w:p>
  </w:endnote>
  <w:endnote w:type="continuationSeparator" w:id="0">
    <w:p w14:paraId="2A5607A8" w14:textId="77777777" w:rsidR="00591D6C" w:rsidRDefault="00591D6C" w:rsidP="009553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Bk">
    <w:altName w:val="Arial"/>
    <w:charset w:val="00"/>
    <w:family w:val="swiss"/>
    <w:pitch w:val="default"/>
    <w:sig w:usb0="00000001" w:usb1="5000204A" w:usb2="00000000" w:usb3="00000000" w:csb0="0000009F" w:csb1="00000000"/>
  </w:font>
  <w:font w:name="Futura Hv">
    <w:altName w:val="Segoe UI Semibold"/>
    <w:charset w:val="00"/>
    <w:family w:val="swiss"/>
    <w:pitch w:val="default"/>
    <w:sig w:usb0="00000001" w:usb1="5000204A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91C94" w14:textId="214862C2" w:rsidR="003606AB" w:rsidRDefault="00933C69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7FE3075" wp14:editId="3C4E420B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0" b="1270"/>
              <wp:wrapNone/>
              <wp:docPr id="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31AF5" w14:textId="77777777" w:rsidR="003606AB" w:rsidRPr="00A472BA" w:rsidRDefault="000B5CCF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43466E">
                            <w:instrText xml:space="preserve"> PAGE \*                                                                         MERGEFORMAT </w:instrText>
                          </w:r>
                          <w:r>
                            <w:fldChar w:fldCharType="separate"/>
                          </w:r>
                          <w:r w:rsidR="000E6ABC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FE3075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5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+ItgIAAMEFAAAOAAAAZHJzL2Uyb0RvYy54bWysVNtunDAQfa/Uf7D8Trislyw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" filled="f" stroked="f">
              <v:textbox style="mso-fit-shape-to-text:t" inset="1mm,1mm,1mm,1mm">
                <w:txbxContent>
                  <w:p w14:paraId="6CA31AF5" w14:textId="77777777" w:rsidR="003606AB" w:rsidRPr="00A472BA" w:rsidRDefault="000B5CCF" w:rsidP="0063652C">
                    <w:pPr>
                      <w:pStyle w:val="ac"/>
                      <w:jc w:val="center"/>
                    </w:pPr>
                    <w:r>
                      <w:fldChar w:fldCharType="begin"/>
                    </w:r>
                    <w:r w:rsidR="0043466E">
                      <w:instrText xml:space="preserve"> PAGE \*                                                                         MERGEFORMAT </w:instrText>
                    </w:r>
                    <w:r>
                      <w:fldChar w:fldCharType="separate"/>
                    </w:r>
                    <w:r w:rsidR="000E6ABC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D95F6D6" wp14:editId="02B78774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0" t="0" r="0" b="4445"/>
              <wp:wrapNone/>
              <wp:docPr id="28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9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0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6975C3"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">
              <v:rect id="Rectangle 38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+EcQA&#10;AADbAAAADwAAAGRycy9kb3ducmV2LnhtbESPT4vCMBTE74LfITxhb5rqYdFqFBEFZQ+y/sPjo3nb&#10;lm1eShJt109vFgSPw8z8hpktWlOJOzlfWlYwHCQgiDOrS84VnI6b/hiED8gaK8uk4I88LObdzgxT&#10;bRv+pvsh5CJC2KeooAihTqX0WUEG/cDWxNH7sc5giNLlUjtsItxUcpQkn9JgyXGhwJpWBWW/h5tR&#10;sP5qLmvjVu6c7PbZZH++jh+7rVIfvXY5BRGoDe/wq73VCkYT+P8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vhHEAAAA2wAAAA8AAAAAAAAAAAAAAAAAmAIAAGRycy9k&#10;b3ducmV2LnhtbFBLBQYAAAAABAAEAPUAAACJAwAAAAA=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q+MIA&#10;AADbAAAADwAAAGRycy9kb3ducmV2LnhtbERPz2vCMBS+C/4P4Qm72VQnc3RGcbLJLjtYR/X4aN6a&#10;YvNSmqzt/vvlMPD48f3e7EbbiJ46XztWsEhSEMSl0zVXCr7O7/NnED4ga2wck4Jf8rDbTicbzLQb&#10;+ER9HioRQ9hnqMCE0GZS+tKQRZ+4ljhy366zGCLsKqk7HGK4beQyTZ+kxZpjg8GWDobKW/5jFWiz&#10;NJ+Hwl0vq/aVdXFM16e3m1IPs3H/AiLQGO7if/eHVvAY18c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Cr4wgAAANsAAAAPAAAAAAAAAAAAAAAAAJgCAABkcnMvZG93&#10;bnJldi54bWxQSwUGAAAAAAQABAD1AAAAhwMAAAAA&#10;" fillcolor="#3186c5" stroked="f">
                <v:textbox style="mso-fit-shape-to-text:t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6CAE8" w14:textId="2480BFCB" w:rsidR="003606AB" w:rsidRDefault="00933C69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D2B2CA9" wp14:editId="37D94033">
              <wp:simplePos x="0" y="0"/>
              <wp:positionH relativeFrom="column">
                <wp:posOffset>6130290</wp:posOffset>
              </wp:positionH>
              <wp:positionV relativeFrom="paragraph">
                <wp:posOffset>190500</wp:posOffset>
              </wp:positionV>
              <wp:extent cx="342900" cy="265430"/>
              <wp:effectExtent l="0" t="0" r="0" b="1270"/>
              <wp:wrapNone/>
              <wp:docPr id="2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4A4E5" w14:textId="446F79E3" w:rsidR="003606AB" w:rsidRPr="00A472BA" w:rsidRDefault="000B5CCF" w:rsidP="0063652C">
                          <w:pPr>
                            <w:pStyle w:val="ac"/>
                            <w:jc w:val="center"/>
                          </w:pPr>
                          <w:r>
                            <w:fldChar w:fldCharType="begin"/>
                          </w:r>
                          <w:r w:rsidR="0043466E">
                            <w:instrText xml:space="preserve"> PAGE \*                                                                         MERGEFORMAT </w:instrText>
                          </w:r>
                          <w:r>
                            <w:fldChar w:fldCharType="separate"/>
                          </w:r>
                          <w:r w:rsidR="005A4489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2B2CA9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6" type="#_x0000_t202" style="position:absolute;margin-left:482.7pt;margin-top:15pt;width:27pt;height:20.9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" filled="f" stroked="f">
              <v:textbox style="mso-fit-shape-to-text:t" inset="1mm,1mm,1mm,1mm">
                <w:txbxContent>
                  <w:p w14:paraId="79D4A4E5" w14:textId="446F79E3" w:rsidR="003606AB" w:rsidRPr="00A472BA" w:rsidRDefault="000B5CCF" w:rsidP="0063652C">
                    <w:pPr>
                      <w:pStyle w:val="ac"/>
                      <w:jc w:val="center"/>
                    </w:pPr>
                    <w:r>
                      <w:fldChar w:fldCharType="begin"/>
                    </w:r>
                    <w:r w:rsidR="0043466E">
                      <w:instrText xml:space="preserve"> PAGE \*                                                                         MERGEFORMAT </w:instrText>
                    </w:r>
                    <w:r>
                      <w:fldChar w:fldCharType="separate"/>
                    </w:r>
                    <w:r w:rsidR="005A4489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C5D1CB9" wp14:editId="2133D019">
              <wp:simplePos x="0" y="0"/>
              <wp:positionH relativeFrom="column">
                <wp:posOffset>6164580</wp:posOffset>
              </wp:positionH>
              <wp:positionV relativeFrom="paragraph">
                <wp:posOffset>245745</wp:posOffset>
              </wp:positionV>
              <wp:extent cx="866140" cy="205105"/>
              <wp:effectExtent l="0" t="0" r="0" b="4445"/>
              <wp:wrapNone/>
              <wp:docPr id="23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4" name="Rectangle 33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6" name="Rectangle 34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0F924" id="Group 32" o:spid="_x0000_s1026" style="position:absolute;left:0;text-align:left;margin-left:485.4pt;margin-top:19.35pt;width:68.2pt;height:16.15pt;z-index:25168896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">
              <v:rect id="Rectangle 33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Rj8UA&#10;AADbAAAADwAAAGRycy9kb3ducmV2LnhtbESPT2vCQBTE7wW/w/IEb3VTkaKpqxSxoPQg/on0+Mg+&#10;k2D2bdjdmrSf3hUEj8PM/IaZLTpTiys5X1lW8DZMQBDnVldcKDgevl4nIHxA1lhbJgV/5GEx773M&#10;MNW25R1d96EQEcI+RQVlCE0qpc9LMuiHtiGO3tk6gyFKV0jtsI1wU8tRkrxLgxXHhRIbWpaUX/a/&#10;RsHquz2tjFu6LNls8+k2+5n8b9ZKDfrd5weIQF14hh/ttVYwGsP9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BGPxQAAANsAAAAPAAAAAAAAAAAAAAAAAJgCAABkcnMv&#10;ZG93bnJldi54bWxQSwUGAAAAAAQABAD1AAAAigMAAAAA&#10;" fillcolor="red" stroked="f">
                <v:textbox style="mso-fit-shape-to-text:t"/>
              </v:rect>
              <v:rect id="Rectangle 34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BysQA&#10;AADbAAAADwAAAGRycy9kb3ducmV2LnhtbESPQWvCQBSE7wX/w/IEb3XTILGkrlKDlV48aIvt8ZF9&#10;zQazb0N2m8R/3xWEHoeZ+YZZbUbbiJ46XztW8DRPQBCXTtdcKfj8eHt8BuEDssbGMSm4kofNevKw&#10;wly7gY/Un0IlIoR9jgpMCG0upS8NWfRz1xJH78d1FkOUXSV1h0OE20amSZJJizXHBYMtFYbKy+nX&#10;KtAmNYfi7L6/Fu2W9XmfLI+7i1Kz6fj6AiLQGP7D9/a7VpBmcPs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gcrEAAAA2wAAAA8AAAAAAAAAAAAAAAAAmAIAAGRycy9k&#10;b3ducmV2LnhtbFBLBQYAAAAABAAEAPUAAACJAwAAAAA=&#10;" fillcolor="#3186c5" stroked="f">
                <v:textbox style="mso-fit-shape-to-text: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D56C9" w14:textId="77777777" w:rsidR="00591D6C" w:rsidRDefault="00591D6C" w:rsidP="009553FA">
      <w:pPr>
        <w:spacing w:before="0" w:after="0"/>
      </w:pPr>
      <w:r>
        <w:separator/>
      </w:r>
    </w:p>
  </w:footnote>
  <w:footnote w:type="continuationSeparator" w:id="0">
    <w:p w14:paraId="300C9338" w14:textId="77777777" w:rsidR="00591D6C" w:rsidRDefault="00591D6C" w:rsidP="009553F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E5A68" w14:textId="21E5CFA2" w:rsidR="00DD5799" w:rsidRDefault="00DD5799" w:rsidP="00DD5799">
    <w:r>
      <w:rPr>
        <w:noProof/>
      </w:rPr>
      <w:drawing>
        <wp:anchor distT="0" distB="0" distL="114300" distR="114300" simplePos="0" relativeHeight="251759616" behindDoc="0" locked="0" layoutInCell="1" allowOverlap="1" wp14:anchorId="4B9029FA" wp14:editId="74A735CE">
          <wp:simplePos x="0" y="0"/>
          <wp:positionH relativeFrom="column">
            <wp:posOffset>111097</wp:posOffset>
          </wp:positionH>
          <wp:positionV relativeFrom="paragraph">
            <wp:posOffset>-270207</wp:posOffset>
          </wp:positionV>
          <wp:extent cx="641350" cy="320040"/>
          <wp:effectExtent l="0" t="0" r="6350" b="3810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V-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3C69"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DC825CF" wp14:editId="4A4A5D30">
              <wp:simplePos x="0" y="0"/>
              <wp:positionH relativeFrom="column">
                <wp:posOffset>5104130</wp:posOffset>
              </wp:positionH>
              <wp:positionV relativeFrom="paragraph">
                <wp:posOffset>-307340</wp:posOffset>
              </wp:positionV>
              <wp:extent cx="1540510" cy="453390"/>
              <wp:effectExtent l="0" t="0" r="0" b="3810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0510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07CAA" w14:textId="77777777" w:rsidR="00DD5799" w:rsidRPr="00212499" w:rsidRDefault="00DD5799" w:rsidP="00DD5799">
                          <w:pPr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eastAsia="黑体" w:hAnsiTheme="minorHAnsi" w:cstheme="minorHAnsi" w:hint="eastAsia"/>
                              <w:color w:val="FFFFFF"/>
                              <w:sz w:val="40"/>
                              <w:szCs w:val="40"/>
                            </w:rPr>
                            <w:t>产品彩页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825C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01.9pt;margin-top:-24.2pt;width:121.3pt;height:35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" filled="f" stroked="f">
              <v:textbox inset=",1mm,,1mm">
                <w:txbxContent>
                  <w:p w14:paraId="53D07CAA" w14:textId="77777777" w:rsidR="00DD5799" w:rsidRPr="00212499" w:rsidRDefault="00DD5799" w:rsidP="00DD5799">
                    <w:pPr>
                      <w:rPr>
                        <w:rFonts w:asciiTheme="minorHAnsi" w:eastAsia="黑体" w:hAnsiTheme="minorHAnsi" w:cstheme="minorHAnsi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Theme="minorHAnsi" w:eastAsia="黑体" w:hAnsiTheme="minorHAnsi" w:cstheme="minorHAnsi" w:hint="eastAsia"/>
                        <w:color w:val="FFFFFF"/>
                        <w:sz w:val="40"/>
                        <w:szCs w:val="40"/>
                      </w:rPr>
                      <w:t>产品彩页</w:t>
                    </w:r>
                  </w:p>
                </w:txbxContent>
              </v:textbox>
            </v:shape>
          </w:pict>
        </mc:Fallback>
      </mc:AlternateContent>
    </w:r>
    <w:r w:rsidR="00933C69"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125F475A" wp14:editId="40AC4BC5">
              <wp:simplePos x="0" y="0"/>
              <wp:positionH relativeFrom="column">
                <wp:posOffset>5047615</wp:posOffset>
              </wp:positionH>
              <wp:positionV relativeFrom="paragraph">
                <wp:posOffset>-377190</wp:posOffset>
              </wp:positionV>
              <wp:extent cx="1440180" cy="539750"/>
              <wp:effectExtent l="0" t="0" r="7620" b="0"/>
              <wp:wrapNone/>
              <wp:docPr id="1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018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DD0753" id="Rectangle 26" o:spid="_x0000_s1026" style="position:absolute;left:0;text-align:left;margin-left:397.45pt;margin-top:-29.7pt;width:113.4pt;height:4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 w:rsidR="00933C69"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6C40F04E" wp14:editId="45FC285C">
              <wp:simplePos x="0" y="0"/>
              <wp:positionH relativeFrom="column">
                <wp:posOffset>7620</wp:posOffset>
              </wp:positionH>
              <wp:positionV relativeFrom="paragraph">
                <wp:posOffset>-377190</wp:posOffset>
              </wp:positionV>
              <wp:extent cx="5039995" cy="539750"/>
              <wp:effectExtent l="0" t="0" r="8255" b="0"/>
              <wp:wrapNone/>
              <wp:docPr id="15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76964E" id="Rectangle 27" o:spid="_x0000_s1026" style="position:absolute;left:0;text-align:left;margin-left:.6pt;margin-top:-29.7pt;width:396.85pt;height:4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8tq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" fillcolor="#3186c5" stroked="f">
              <v:textbox style="mso-fit-shape-to-text:t"/>
            </v:rect>
          </w:pict>
        </mc:Fallback>
      </mc:AlternateContent>
    </w:r>
  </w:p>
  <w:p w14:paraId="648F1482" w14:textId="77777777" w:rsidR="003606AB" w:rsidRPr="00311945" w:rsidRDefault="003606AB" w:rsidP="00DD579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93EA6" w14:textId="77777777" w:rsidR="00740163" w:rsidRDefault="00740163" w:rsidP="00740163">
    <w:r>
      <w:rPr>
        <w:noProof/>
      </w:rPr>
      <mc:AlternateContent>
        <mc:Choice Requires="wpg">
          <w:drawing>
            <wp:anchor distT="0" distB="0" distL="114300" distR="114300" simplePos="0" relativeHeight="251762688" behindDoc="0" locked="0" layoutInCell="1" allowOverlap="1" wp14:anchorId="72252A90" wp14:editId="16DEC25D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35" name="组合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7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1EB601" w14:textId="77777777" w:rsidR="00740163" w:rsidRDefault="00740163" w:rsidP="00740163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  <w:t>DATASHEET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252A90" id="组合 35" o:spid="_x0000_s1030" style="position:absolute;left:0;text-align:left;margin-left:459.15pt;margin-top:-12.9pt;width:510.35pt;height:42.5pt;z-index:251762688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">
              <v:rect id="Rectangle 27" o:spid="_x0000_s1031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" fillcolor="#3186c5" stroked="f">
                <v:textbox style="mso-fit-shape-to-text:t"/>
              </v:rect>
              <v:rect id="Rectangle 26" o:spid="_x0000_s1032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2/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nRWtv70AAADbAAAADwAAAAAAAAAA&#10;AAAAAAAHAgAAZHJzL2Rvd25yZXYueG1sUEsFBgAAAAADAAMAtwAAAPECAAAAAA==&#10;" filled="f" stroked="f">
                <v:textbox inset="0,0,0,0">
                  <w:txbxContent>
                    <w:p w14:paraId="721EB601" w14:textId="77777777" w:rsidR="00740163" w:rsidRDefault="00740163" w:rsidP="00740163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  <w:t>DATASHEET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34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61664" behindDoc="0" locked="0" layoutInCell="1" allowOverlap="1" wp14:anchorId="7AD31A8F" wp14:editId="0FAEE9AC">
          <wp:simplePos x="0" y="0"/>
          <wp:positionH relativeFrom="column">
            <wp:posOffset>101600</wp:posOffset>
          </wp:positionH>
          <wp:positionV relativeFrom="paragraph">
            <wp:posOffset>-48895</wp:posOffset>
          </wp:positionV>
          <wp:extent cx="641350" cy="32004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1F483A" w14:textId="50DE1028" w:rsidR="003606AB" w:rsidRPr="00740163" w:rsidRDefault="003606AB" w:rsidP="0074016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164.25pt;height:57pt" o:bullet="t">
        <v:imagedata r:id="rId1" o:title="level2"/>
      </v:shape>
    </w:pict>
  </w:numPicBullet>
  <w:numPicBullet w:numPicBulletId="1">
    <w:pict>
      <v:shape id="_x0000_i1157" type="#_x0000_t75" style="width:260.25pt;height:60pt" o:bullet="t">
        <v:imagedata r:id="rId2" o:title="3"/>
      </v:shape>
    </w:pict>
  </w:numPicBullet>
  <w:numPicBullet w:numPicBulletId="2">
    <w:pict>
      <v:shape id="_x0000_i1158" type="#_x0000_t75" style="width:158.3pt;height:60pt" o:bullet="t">
        <v:imagedata r:id="rId3" o:title="2"/>
      </v:shape>
    </w:pict>
  </w:numPicBullet>
  <w:numPicBullet w:numPicBulletId="3">
    <w:pict>
      <v:shape id="_x0000_i1159" type="#_x0000_t75" style="width:3in;height:3in" o:bullet="t">
        <v:imagedata r:id="rId4" o:title="1"/>
      </v:shape>
    </w:pict>
  </w:numPicBullet>
  <w:numPicBullet w:numPicBulletId="4">
    <w:pict>
      <v:shape id="_x0000_i1160" type="#_x0000_t75" style="width:3in;height:3in" o:bullet="t">
        <v:imagedata r:id="rId5" o:title="2"/>
      </v:shape>
    </w:pict>
  </w:numPicBullet>
  <w:numPicBullet w:numPicBulletId="5">
    <w:pict>
      <v:shape id="_x0000_i1161" type="#_x0000_t75" style="width:3in;height:3in" o:bullet="t">
        <v:imagedata r:id="rId6" o:title="3"/>
      </v:shape>
    </w:pict>
  </w:numPicBullet>
  <w:numPicBullet w:numPicBulletId="6">
    <w:pict>
      <v:shape id="_x0000_i1162" type="#_x0000_t75" style="width:3in;height:3in" o:bullet="t">
        <v:imagedata r:id="rId7" o:title="2"/>
      </v:shape>
    </w:pict>
  </w:numPicBullet>
  <w:numPicBullet w:numPicBulletId="7">
    <w:pict>
      <v:shape id="_x0000_i1163" type="#_x0000_t75" style="width:3in;height:3in" o:bullet="t">
        <v:imagedata r:id="rId8" o:title="2"/>
      </v:shape>
    </w:pict>
  </w:numPicBullet>
  <w:numPicBullet w:numPicBulletId="8">
    <w:pict>
      <v:shape id="_x0000_i1164" type="#_x0000_t75" style="width:3in;height:3in" o:bullet="t">
        <v:imagedata r:id="rId9" o:title="2"/>
      </v:shape>
    </w:pict>
  </w:numPicBullet>
  <w:numPicBullet w:numPicBulletId="9">
    <w:pict>
      <v:shape id="_x0000_i1165" type="#_x0000_t75" style="width:3in;height:3in" o:bullet="t">
        <v:imagedata r:id="rId10" o:title="3"/>
      </v:shape>
    </w:pict>
  </w:numPicBullet>
  <w:numPicBullet w:numPicBulletId="10">
    <w:pict>
      <v:shape id="_x0000_i1166" type="#_x0000_t75" style="width:3in;height:3in" o:bullet="t">
        <v:imagedata r:id="rId11" o:title="3"/>
      </v:shape>
    </w:pict>
  </w:numPicBullet>
  <w:numPicBullet w:numPicBulletId="11">
    <w:pict>
      <v:shape id="_x0000_i1167" type="#_x0000_t75" style="width:3in;height:3in" o:bullet="t">
        <v:imagedata r:id="rId12" o:title="2"/>
      </v:shape>
    </w:pict>
  </w:numPicBullet>
  <w:numPicBullet w:numPicBulletId="12">
    <w:pict>
      <v:shape id="_x0000_i1168" type="#_x0000_t75" style="width:3in;height:3in" o:bullet="t">
        <v:imagedata r:id="rId13" o:title="3"/>
      </v:shape>
    </w:pict>
  </w:numPicBullet>
  <w:numPicBullet w:numPicBulletId="13">
    <w:pict>
      <v:shape id="_x0000_i1169" type="#_x0000_t75" style="width:3in;height:3in" o:bullet="t">
        <v:imagedata r:id="rId14" o:title="list-1"/>
      </v:shape>
    </w:pict>
  </w:numPicBullet>
  <w:numPicBullet w:numPicBulletId="14">
    <w:pict>
      <v:shape id="_x0000_i1170" type="#_x0000_t75" style="width:3in;height:3in" o:bullet="t">
        <v:imagedata r:id="rId15" o:title="list-2"/>
      </v:shape>
    </w:pict>
  </w:numPicBullet>
  <w:numPicBullet w:numPicBulletId="15">
    <w:pict>
      <v:shape id="_x0000_i1171" type="#_x0000_t75" style="width:3in;height:3in" o:bullet="t">
        <v:imagedata r:id="rId16" o:title="list-3"/>
      </v:shape>
    </w:pict>
  </w:numPicBullet>
  <w:abstractNum w:abstractNumId="0" w15:restartNumberingAfterBreak="0">
    <w:nsid w:val="19593180"/>
    <w:multiLevelType w:val="multilevel"/>
    <w:tmpl w:val="4FA83610"/>
    <w:lvl w:ilvl="0">
      <w:start w:val="1"/>
      <w:numFmt w:val="bullet"/>
      <w:pStyle w:val="ItemList2"/>
      <w:lvlText w:val=""/>
      <w:lvlPicBulletId w:val="14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3C58B7"/>
    <w:multiLevelType w:val="multilevel"/>
    <w:tmpl w:val="18BC43DA"/>
    <w:lvl w:ilvl="0">
      <w:start w:val="1"/>
      <w:numFmt w:val="bullet"/>
      <w:lvlText w:val=""/>
      <w:lvlPicBulletId w:val="1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52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564951"/>
    <w:multiLevelType w:val="multilevel"/>
    <w:tmpl w:val="8A58B34A"/>
    <w:lvl w:ilvl="0">
      <w:start w:val="1"/>
      <w:numFmt w:val="bullet"/>
      <w:pStyle w:val="ItemList3"/>
      <w:lvlText w:val=""/>
      <w:lvlPicBulletId w:val="15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6E3BF8"/>
    <w:multiLevelType w:val="multilevel"/>
    <w:tmpl w:val="60925266"/>
    <w:lvl w:ilvl="0">
      <w:start w:val="1"/>
      <w:numFmt w:val="bulle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12D18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55A56E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6" w15:restartNumberingAfterBreak="0">
    <w:nsid w:val="59792DE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7" w15:restartNumberingAfterBreak="0">
    <w:nsid w:val="75F928AF"/>
    <w:multiLevelType w:val="hybridMultilevel"/>
    <w:tmpl w:val="01D0D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59"/>
    <w:rsid w:val="0000055B"/>
    <w:rsid w:val="00002E26"/>
    <w:rsid w:val="00002FA6"/>
    <w:rsid w:val="00003EC5"/>
    <w:rsid w:val="00004BA6"/>
    <w:rsid w:val="000060A9"/>
    <w:rsid w:val="0000667E"/>
    <w:rsid w:val="00010F5D"/>
    <w:rsid w:val="00012B06"/>
    <w:rsid w:val="00013A65"/>
    <w:rsid w:val="0001476B"/>
    <w:rsid w:val="00016205"/>
    <w:rsid w:val="00016F21"/>
    <w:rsid w:val="0001745A"/>
    <w:rsid w:val="000223AF"/>
    <w:rsid w:val="00022D45"/>
    <w:rsid w:val="00024055"/>
    <w:rsid w:val="000254E8"/>
    <w:rsid w:val="000276B8"/>
    <w:rsid w:val="0003051D"/>
    <w:rsid w:val="00034D72"/>
    <w:rsid w:val="00037379"/>
    <w:rsid w:val="000408F7"/>
    <w:rsid w:val="00040DC4"/>
    <w:rsid w:val="000413E1"/>
    <w:rsid w:val="00043299"/>
    <w:rsid w:val="00044B65"/>
    <w:rsid w:val="0005118B"/>
    <w:rsid w:val="00051744"/>
    <w:rsid w:val="00054529"/>
    <w:rsid w:val="00054652"/>
    <w:rsid w:val="000554EA"/>
    <w:rsid w:val="00057F60"/>
    <w:rsid w:val="00057F88"/>
    <w:rsid w:val="00062BF1"/>
    <w:rsid w:val="00063D64"/>
    <w:rsid w:val="0006504B"/>
    <w:rsid w:val="00070D2E"/>
    <w:rsid w:val="000714F6"/>
    <w:rsid w:val="000734AC"/>
    <w:rsid w:val="00074218"/>
    <w:rsid w:val="00082871"/>
    <w:rsid w:val="00082D21"/>
    <w:rsid w:val="000833D4"/>
    <w:rsid w:val="000853D6"/>
    <w:rsid w:val="00086DFD"/>
    <w:rsid w:val="0008718D"/>
    <w:rsid w:val="0009019D"/>
    <w:rsid w:val="00092350"/>
    <w:rsid w:val="0009466F"/>
    <w:rsid w:val="0009645D"/>
    <w:rsid w:val="000A0B2D"/>
    <w:rsid w:val="000A0E9F"/>
    <w:rsid w:val="000A3661"/>
    <w:rsid w:val="000B1628"/>
    <w:rsid w:val="000B2092"/>
    <w:rsid w:val="000B3032"/>
    <w:rsid w:val="000B5CCF"/>
    <w:rsid w:val="000C0453"/>
    <w:rsid w:val="000C0730"/>
    <w:rsid w:val="000C330D"/>
    <w:rsid w:val="000C415F"/>
    <w:rsid w:val="000C7F1A"/>
    <w:rsid w:val="000D0209"/>
    <w:rsid w:val="000D0FC4"/>
    <w:rsid w:val="000D29BE"/>
    <w:rsid w:val="000D5559"/>
    <w:rsid w:val="000D747E"/>
    <w:rsid w:val="000E2384"/>
    <w:rsid w:val="000E4850"/>
    <w:rsid w:val="000E6ABC"/>
    <w:rsid w:val="000F1AF2"/>
    <w:rsid w:val="000F5B23"/>
    <w:rsid w:val="000F67C4"/>
    <w:rsid w:val="00100295"/>
    <w:rsid w:val="00101324"/>
    <w:rsid w:val="001030A5"/>
    <w:rsid w:val="001062D4"/>
    <w:rsid w:val="001068D7"/>
    <w:rsid w:val="0011100D"/>
    <w:rsid w:val="00111971"/>
    <w:rsid w:val="00111989"/>
    <w:rsid w:val="00115752"/>
    <w:rsid w:val="00116BF6"/>
    <w:rsid w:val="00116F43"/>
    <w:rsid w:val="00120757"/>
    <w:rsid w:val="00121BF8"/>
    <w:rsid w:val="0012418B"/>
    <w:rsid w:val="001268A6"/>
    <w:rsid w:val="0013440E"/>
    <w:rsid w:val="00134EAE"/>
    <w:rsid w:val="00136770"/>
    <w:rsid w:val="00140790"/>
    <w:rsid w:val="001424AC"/>
    <w:rsid w:val="00143B4F"/>
    <w:rsid w:val="00150106"/>
    <w:rsid w:val="00151959"/>
    <w:rsid w:val="00155BD1"/>
    <w:rsid w:val="00156CD2"/>
    <w:rsid w:val="00160F91"/>
    <w:rsid w:val="0016532E"/>
    <w:rsid w:val="001653D7"/>
    <w:rsid w:val="00171DEC"/>
    <w:rsid w:val="00172711"/>
    <w:rsid w:val="0017273F"/>
    <w:rsid w:val="00172A25"/>
    <w:rsid w:val="00174690"/>
    <w:rsid w:val="00181842"/>
    <w:rsid w:val="00183FA4"/>
    <w:rsid w:val="001848AF"/>
    <w:rsid w:val="00184C71"/>
    <w:rsid w:val="00185EB5"/>
    <w:rsid w:val="001911C7"/>
    <w:rsid w:val="00192AEE"/>
    <w:rsid w:val="001945AF"/>
    <w:rsid w:val="00197335"/>
    <w:rsid w:val="001A363B"/>
    <w:rsid w:val="001A72E4"/>
    <w:rsid w:val="001A7F74"/>
    <w:rsid w:val="001B5E08"/>
    <w:rsid w:val="001B79C2"/>
    <w:rsid w:val="001C3384"/>
    <w:rsid w:val="001C57FE"/>
    <w:rsid w:val="001D667D"/>
    <w:rsid w:val="001D6CAC"/>
    <w:rsid w:val="001D6DA6"/>
    <w:rsid w:val="001E0119"/>
    <w:rsid w:val="001E050B"/>
    <w:rsid w:val="001E0A40"/>
    <w:rsid w:val="001E382F"/>
    <w:rsid w:val="001E4535"/>
    <w:rsid w:val="001E5D63"/>
    <w:rsid w:val="001F0D0A"/>
    <w:rsid w:val="001F202F"/>
    <w:rsid w:val="001F2666"/>
    <w:rsid w:val="001F39E4"/>
    <w:rsid w:val="001F4F6D"/>
    <w:rsid w:val="001F5F7C"/>
    <w:rsid w:val="001F60C5"/>
    <w:rsid w:val="001F7031"/>
    <w:rsid w:val="001F7B4C"/>
    <w:rsid w:val="002014C6"/>
    <w:rsid w:val="00201A0C"/>
    <w:rsid w:val="00201BD8"/>
    <w:rsid w:val="0020256F"/>
    <w:rsid w:val="00204366"/>
    <w:rsid w:val="00204831"/>
    <w:rsid w:val="0020526C"/>
    <w:rsid w:val="00206FF5"/>
    <w:rsid w:val="00210146"/>
    <w:rsid w:val="00212773"/>
    <w:rsid w:val="0021543A"/>
    <w:rsid w:val="00216E8C"/>
    <w:rsid w:val="002173A9"/>
    <w:rsid w:val="00220567"/>
    <w:rsid w:val="00221C30"/>
    <w:rsid w:val="00223F7D"/>
    <w:rsid w:val="00224470"/>
    <w:rsid w:val="002265A5"/>
    <w:rsid w:val="002322F9"/>
    <w:rsid w:val="00232B76"/>
    <w:rsid w:val="002335EA"/>
    <w:rsid w:val="00236D36"/>
    <w:rsid w:val="00236DB7"/>
    <w:rsid w:val="002407A1"/>
    <w:rsid w:val="00240C79"/>
    <w:rsid w:val="00242646"/>
    <w:rsid w:val="00245189"/>
    <w:rsid w:val="00247D75"/>
    <w:rsid w:val="0025061C"/>
    <w:rsid w:val="002506B2"/>
    <w:rsid w:val="00253C44"/>
    <w:rsid w:val="00257010"/>
    <w:rsid w:val="002617FD"/>
    <w:rsid w:val="002664BA"/>
    <w:rsid w:val="00267225"/>
    <w:rsid w:val="002715FB"/>
    <w:rsid w:val="00274961"/>
    <w:rsid w:val="00276523"/>
    <w:rsid w:val="00277E08"/>
    <w:rsid w:val="00282AB4"/>
    <w:rsid w:val="00283A91"/>
    <w:rsid w:val="002841CB"/>
    <w:rsid w:val="00284EEC"/>
    <w:rsid w:val="0028501E"/>
    <w:rsid w:val="00286F44"/>
    <w:rsid w:val="00286F88"/>
    <w:rsid w:val="00291AA0"/>
    <w:rsid w:val="002923BE"/>
    <w:rsid w:val="0029242B"/>
    <w:rsid w:val="002930A1"/>
    <w:rsid w:val="002947E0"/>
    <w:rsid w:val="002A1180"/>
    <w:rsid w:val="002A13E6"/>
    <w:rsid w:val="002A1927"/>
    <w:rsid w:val="002A3BA5"/>
    <w:rsid w:val="002A58BB"/>
    <w:rsid w:val="002A7091"/>
    <w:rsid w:val="002A765B"/>
    <w:rsid w:val="002B0CD2"/>
    <w:rsid w:val="002B2BD7"/>
    <w:rsid w:val="002B34B8"/>
    <w:rsid w:val="002C10D0"/>
    <w:rsid w:val="002D07B5"/>
    <w:rsid w:val="002D0ACE"/>
    <w:rsid w:val="002D24C7"/>
    <w:rsid w:val="002D5377"/>
    <w:rsid w:val="002D5895"/>
    <w:rsid w:val="002D7331"/>
    <w:rsid w:val="002D7F6F"/>
    <w:rsid w:val="002E0604"/>
    <w:rsid w:val="002E2EA8"/>
    <w:rsid w:val="002E397B"/>
    <w:rsid w:val="002E5D2E"/>
    <w:rsid w:val="002F028C"/>
    <w:rsid w:val="002F057D"/>
    <w:rsid w:val="002F2B1A"/>
    <w:rsid w:val="002F2D21"/>
    <w:rsid w:val="002F32FC"/>
    <w:rsid w:val="002F3D3D"/>
    <w:rsid w:val="002F4C7B"/>
    <w:rsid w:val="002F4CA0"/>
    <w:rsid w:val="003010B7"/>
    <w:rsid w:val="00301B16"/>
    <w:rsid w:val="003034AB"/>
    <w:rsid w:val="003117DA"/>
    <w:rsid w:val="00311945"/>
    <w:rsid w:val="00313250"/>
    <w:rsid w:val="003170AF"/>
    <w:rsid w:val="00317D81"/>
    <w:rsid w:val="003228AA"/>
    <w:rsid w:val="00322967"/>
    <w:rsid w:val="0032348E"/>
    <w:rsid w:val="00324115"/>
    <w:rsid w:val="003277DC"/>
    <w:rsid w:val="00327F56"/>
    <w:rsid w:val="00330929"/>
    <w:rsid w:val="003331D4"/>
    <w:rsid w:val="00333CF5"/>
    <w:rsid w:val="003350FC"/>
    <w:rsid w:val="0033531A"/>
    <w:rsid w:val="0033571F"/>
    <w:rsid w:val="00341D71"/>
    <w:rsid w:val="00343095"/>
    <w:rsid w:val="00353973"/>
    <w:rsid w:val="0035397F"/>
    <w:rsid w:val="0035538D"/>
    <w:rsid w:val="003555CD"/>
    <w:rsid w:val="00357322"/>
    <w:rsid w:val="003606A4"/>
    <w:rsid w:val="003606AB"/>
    <w:rsid w:val="00363A00"/>
    <w:rsid w:val="0036404D"/>
    <w:rsid w:val="00366287"/>
    <w:rsid w:val="00366B51"/>
    <w:rsid w:val="00367642"/>
    <w:rsid w:val="0037010C"/>
    <w:rsid w:val="00373096"/>
    <w:rsid w:val="00377448"/>
    <w:rsid w:val="003819D2"/>
    <w:rsid w:val="00383202"/>
    <w:rsid w:val="00383C70"/>
    <w:rsid w:val="00386941"/>
    <w:rsid w:val="00387186"/>
    <w:rsid w:val="003873F2"/>
    <w:rsid w:val="00391FBE"/>
    <w:rsid w:val="003922C0"/>
    <w:rsid w:val="00394443"/>
    <w:rsid w:val="003947D8"/>
    <w:rsid w:val="00394CCA"/>
    <w:rsid w:val="003960ED"/>
    <w:rsid w:val="00397151"/>
    <w:rsid w:val="003A442C"/>
    <w:rsid w:val="003A53D4"/>
    <w:rsid w:val="003A5659"/>
    <w:rsid w:val="003A5784"/>
    <w:rsid w:val="003A7B8F"/>
    <w:rsid w:val="003B01D9"/>
    <w:rsid w:val="003B285D"/>
    <w:rsid w:val="003B55F0"/>
    <w:rsid w:val="003B5E48"/>
    <w:rsid w:val="003C136A"/>
    <w:rsid w:val="003C1A78"/>
    <w:rsid w:val="003C1B2B"/>
    <w:rsid w:val="003C2852"/>
    <w:rsid w:val="003C30B2"/>
    <w:rsid w:val="003C3947"/>
    <w:rsid w:val="003C3DDE"/>
    <w:rsid w:val="003C3F1C"/>
    <w:rsid w:val="003C5812"/>
    <w:rsid w:val="003C6ACF"/>
    <w:rsid w:val="003C726B"/>
    <w:rsid w:val="003C7568"/>
    <w:rsid w:val="003C7E47"/>
    <w:rsid w:val="003D17F7"/>
    <w:rsid w:val="003D65CD"/>
    <w:rsid w:val="003E1397"/>
    <w:rsid w:val="003E2885"/>
    <w:rsid w:val="003F02AE"/>
    <w:rsid w:val="003F1448"/>
    <w:rsid w:val="003F1D71"/>
    <w:rsid w:val="003F1E36"/>
    <w:rsid w:val="003F1E9B"/>
    <w:rsid w:val="003F4076"/>
    <w:rsid w:val="003F470A"/>
    <w:rsid w:val="003F5638"/>
    <w:rsid w:val="00401D73"/>
    <w:rsid w:val="00403160"/>
    <w:rsid w:val="00403658"/>
    <w:rsid w:val="00403D4F"/>
    <w:rsid w:val="00410D1A"/>
    <w:rsid w:val="00411361"/>
    <w:rsid w:val="00413799"/>
    <w:rsid w:val="00416395"/>
    <w:rsid w:val="0041737C"/>
    <w:rsid w:val="00417C66"/>
    <w:rsid w:val="00420173"/>
    <w:rsid w:val="004207D3"/>
    <w:rsid w:val="00421726"/>
    <w:rsid w:val="00423DF2"/>
    <w:rsid w:val="0042403A"/>
    <w:rsid w:val="00424B14"/>
    <w:rsid w:val="00425018"/>
    <w:rsid w:val="004251E4"/>
    <w:rsid w:val="0043073F"/>
    <w:rsid w:val="00432777"/>
    <w:rsid w:val="0043466E"/>
    <w:rsid w:val="00436542"/>
    <w:rsid w:val="0044269B"/>
    <w:rsid w:val="00442778"/>
    <w:rsid w:val="004440A9"/>
    <w:rsid w:val="004448D8"/>
    <w:rsid w:val="00447327"/>
    <w:rsid w:val="00451A62"/>
    <w:rsid w:val="0045277E"/>
    <w:rsid w:val="00452841"/>
    <w:rsid w:val="00452DC9"/>
    <w:rsid w:val="0045332D"/>
    <w:rsid w:val="0045649E"/>
    <w:rsid w:val="00465664"/>
    <w:rsid w:val="0046614C"/>
    <w:rsid w:val="00473C27"/>
    <w:rsid w:val="00482344"/>
    <w:rsid w:val="00482543"/>
    <w:rsid w:val="00485218"/>
    <w:rsid w:val="00486B69"/>
    <w:rsid w:val="00490633"/>
    <w:rsid w:val="00494908"/>
    <w:rsid w:val="00494BA6"/>
    <w:rsid w:val="00495F85"/>
    <w:rsid w:val="004A01F8"/>
    <w:rsid w:val="004A4259"/>
    <w:rsid w:val="004B2499"/>
    <w:rsid w:val="004B2720"/>
    <w:rsid w:val="004C1859"/>
    <w:rsid w:val="004C42BD"/>
    <w:rsid w:val="004C4525"/>
    <w:rsid w:val="004C5C43"/>
    <w:rsid w:val="004C7A6A"/>
    <w:rsid w:val="004D5A9D"/>
    <w:rsid w:val="004D7179"/>
    <w:rsid w:val="004E1D64"/>
    <w:rsid w:val="004E206C"/>
    <w:rsid w:val="004E6363"/>
    <w:rsid w:val="004F16F4"/>
    <w:rsid w:val="004F2756"/>
    <w:rsid w:val="004F28AC"/>
    <w:rsid w:val="004F6AEB"/>
    <w:rsid w:val="004F7461"/>
    <w:rsid w:val="005002AD"/>
    <w:rsid w:val="0050056E"/>
    <w:rsid w:val="00500C7A"/>
    <w:rsid w:val="005037F9"/>
    <w:rsid w:val="00505465"/>
    <w:rsid w:val="0051574A"/>
    <w:rsid w:val="005157FD"/>
    <w:rsid w:val="00516F79"/>
    <w:rsid w:val="005218E4"/>
    <w:rsid w:val="00522320"/>
    <w:rsid w:val="00522466"/>
    <w:rsid w:val="00522BC2"/>
    <w:rsid w:val="00526D26"/>
    <w:rsid w:val="0052777B"/>
    <w:rsid w:val="0053034E"/>
    <w:rsid w:val="00530640"/>
    <w:rsid w:val="00531A29"/>
    <w:rsid w:val="005335D3"/>
    <w:rsid w:val="005411B2"/>
    <w:rsid w:val="00541B0B"/>
    <w:rsid w:val="00542AC6"/>
    <w:rsid w:val="00543FE9"/>
    <w:rsid w:val="0054470A"/>
    <w:rsid w:val="00545DC6"/>
    <w:rsid w:val="00546B6A"/>
    <w:rsid w:val="00550474"/>
    <w:rsid w:val="00551060"/>
    <w:rsid w:val="005521D8"/>
    <w:rsid w:val="005529B5"/>
    <w:rsid w:val="00553248"/>
    <w:rsid w:val="005547D2"/>
    <w:rsid w:val="005576C7"/>
    <w:rsid w:val="005603CF"/>
    <w:rsid w:val="005607B3"/>
    <w:rsid w:val="0057014F"/>
    <w:rsid w:val="00581D84"/>
    <w:rsid w:val="00585C69"/>
    <w:rsid w:val="005862AC"/>
    <w:rsid w:val="00586DE7"/>
    <w:rsid w:val="00587340"/>
    <w:rsid w:val="0059056B"/>
    <w:rsid w:val="00591D6C"/>
    <w:rsid w:val="00593C2E"/>
    <w:rsid w:val="00597160"/>
    <w:rsid w:val="005A0788"/>
    <w:rsid w:val="005A18D6"/>
    <w:rsid w:val="005A1D64"/>
    <w:rsid w:val="005A3194"/>
    <w:rsid w:val="005A4489"/>
    <w:rsid w:val="005A4F1A"/>
    <w:rsid w:val="005A61BF"/>
    <w:rsid w:val="005B1388"/>
    <w:rsid w:val="005B13D0"/>
    <w:rsid w:val="005B67FF"/>
    <w:rsid w:val="005B7D90"/>
    <w:rsid w:val="005B7F1C"/>
    <w:rsid w:val="005C034F"/>
    <w:rsid w:val="005C4966"/>
    <w:rsid w:val="005C51AD"/>
    <w:rsid w:val="005C72E5"/>
    <w:rsid w:val="005D2E70"/>
    <w:rsid w:val="005D56BF"/>
    <w:rsid w:val="005D69AE"/>
    <w:rsid w:val="005F4098"/>
    <w:rsid w:val="005F47F9"/>
    <w:rsid w:val="005F6E56"/>
    <w:rsid w:val="00600B0F"/>
    <w:rsid w:val="00600C12"/>
    <w:rsid w:val="00601EAD"/>
    <w:rsid w:val="00603D78"/>
    <w:rsid w:val="00604137"/>
    <w:rsid w:val="00606EE1"/>
    <w:rsid w:val="00611326"/>
    <w:rsid w:val="00615525"/>
    <w:rsid w:val="00625958"/>
    <w:rsid w:val="00625A66"/>
    <w:rsid w:val="00626CE7"/>
    <w:rsid w:val="00635EC6"/>
    <w:rsid w:val="00635FD1"/>
    <w:rsid w:val="0063652C"/>
    <w:rsid w:val="00637EB5"/>
    <w:rsid w:val="00643EC1"/>
    <w:rsid w:val="006452DE"/>
    <w:rsid w:val="0064762F"/>
    <w:rsid w:val="00647D87"/>
    <w:rsid w:val="00655083"/>
    <w:rsid w:val="00656658"/>
    <w:rsid w:val="00656682"/>
    <w:rsid w:val="00660E54"/>
    <w:rsid w:val="0066295B"/>
    <w:rsid w:val="006639F5"/>
    <w:rsid w:val="00663DB6"/>
    <w:rsid w:val="0066489D"/>
    <w:rsid w:val="00665D81"/>
    <w:rsid w:val="00665F01"/>
    <w:rsid w:val="00666C17"/>
    <w:rsid w:val="00670482"/>
    <w:rsid w:val="006754B8"/>
    <w:rsid w:val="00683D75"/>
    <w:rsid w:val="006852DB"/>
    <w:rsid w:val="0068535D"/>
    <w:rsid w:val="00685823"/>
    <w:rsid w:val="006861A4"/>
    <w:rsid w:val="00691AC7"/>
    <w:rsid w:val="00692749"/>
    <w:rsid w:val="0069375E"/>
    <w:rsid w:val="006A675C"/>
    <w:rsid w:val="006A7E86"/>
    <w:rsid w:val="006B0973"/>
    <w:rsid w:val="006B1FF5"/>
    <w:rsid w:val="006B246E"/>
    <w:rsid w:val="006B4C18"/>
    <w:rsid w:val="006B7386"/>
    <w:rsid w:val="006B7E24"/>
    <w:rsid w:val="006C014E"/>
    <w:rsid w:val="006C3B49"/>
    <w:rsid w:val="006C626F"/>
    <w:rsid w:val="006C7D26"/>
    <w:rsid w:val="006C7E0C"/>
    <w:rsid w:val="006C7E5B"/>
    <w:rsid w:val="006D30A2"/>
    <w:rsid w:val="006E0C6E"/>
    <w:rsid w:val="006E405C"/>
    <w:rsid w:val="006E508C"/>
    <w:rsid w:val="006F0A24"/>
    <w:rsid w:val="006F733D"/>
    <w:rsid w:val="007006BC"/>
    <w:rsid w:val="00701A94"/>
    <w:rsid w:val="00703C9D"/>
    <w:rsid w:val="00704013"/>
    <w:rsid w:val="00704F90"/>
    <w:rsid w:val="00706D3A"/>
    <w:rsid w:val="00707707"/>
    <w:rsid w:val="007106D7"/>
    <w:rsid w:val="00710CAC"/>
    <w:rsid w:val="00711E57"/>
    <w:rsid w:val="00715FEA"/>
    <w:rsid w:val="007168FA"/>
    <w:rsid w:val="0072237C"/>
    <w:rsid w:val="00722495"/>
    <w:rsid w:val="00724E1B"/>
    <w:rsid w:val="00725A14"/>
    <w:rsid w:val="0073013A"/>
    <w:rsid w:val="00731CC7"/>
    <w:rsid w:val="007346EF"/>
    <w:rsid w:val="007349C5"/>
    <w:rsid w:val="00736935"/>
    <w:rsid w:val="00736C32"/>
    <w:rsid w:val="00737B48"/>
    <w:rsid w:val="00740163"/>
    <w:rsid w:val="00743AE3"/>
    <w:rsid w:val="00743DAE"/>
    <w:rsid w:val="007454F9"/>
    <w:rsid w:val="0075338A"/>
    <w:rsid w:val="00757034"/>
    <w:rsid w:val="00761B28"/>
    <w:rsid w:val="00762A5E"/>
    <w:rsid w:val="007657CA"/>
    <w:rsid w:val="0076598C"/>
    <w:rsid w:val="00765D77"/>
    <w:rsid w:val="0076601A"/>
    <w:rsid w:val="00766025"/>
    <w:rsid w:val="00766354"/>
    <w:rsid w:val="00772328"/>
    <w:rsid w:val="007735EA"/>
    <w:rsid w:val="00777043"/>
    <w:rsid w:val="007806A6"/>
    <w:rsid w:val="00783B1F"/>
    <w:rsid w:val="007855C4"/>
    <w:rsid w:val="0078600D"/>
    <w:rsid w:val="00787294"/>
    <w:rsid w:val="00787367"/>
    <w:rsid w:val="00790D2F"/>
    <w:rsid w:val="00796DEA"/>
    <w:rsid w:val="00797E98"/>
    <w:rsid w:val="007A2574"/>
    <w:rsid w:val="007A7C29"/>
    <w:rsid w:val="007A7D6F"/>
    <w:rsid w:val="007B0472"/>
    <w:rsid w:val="007B0ADD"/>
    <w:rsid w:val="007B15A0"/>
    <w:rsid w:val="007B20B2"/>
    <w:rsid w:val="007B38BC"/>
    <w:rsid w:val="007B538E"/>
    <w:rsid w:val="007B5AF3"/>
    <w:rsid w:val="007B6CD6"/>
    <w:rsid w:val="007B7ED2"/>
    <w:rsid w:val="007C2D7C"/>
    <w:rsid w:val="007C378C"/>
    <w:rsid w:val="007C48B9"/>
    <w:rsid w:val="007C499A"/>
    <w:rsid w:val="007C4BB2"/>
    <w:rsid w:val="007C5864"/>
    <w:rsid w:val="007D256B"/>
    <w:rsid w:val="007D418E"/>
    <w:rsid w:val="007D48B7"/>
    <w:rsid w:val="007D5583"/>
    <w:rsid w:val="007D5CBD"/>
    <w:rsid w:val="007E0675"/>
    <w:rsid w:val="007E1C87"/>
    <w:rsid w:val="007E6BD3"/>
    <w:rsid w:val="007E7598"/>
    <w:rsid w:val="007F695B"/>
    <w:rsid w:val="007F6A8F"/>
    <w:rsid w:val="007F78FD"/>
    <w:rsid w:val="00805DE9"/>
    <w:rsid w:val="00806810"/>
    <w:rsid w:val="00807297"/>
    <w:rsid w:val="0081069F"/>
    <w:rsid w:val="00812DEE"/>
    <w:rsid w:val="00820146"/>
    <w:rsid w:val="00820587"/>
    <w:rsid w:val="0082155B"/>
    <w:rsid w:val="008301BA"/>
    <w:rsid w:val="00832797"/>
    <w:rsid w:val="00832D70"/>
    <w:rsid w:val="00836F66"/>
    <w:rsid w:val="00837526"/>
    <w:rsid w:val="0084049A"/>
    <w:rsid w:val="008408FA"/>
    <w:rsid w:val="00840A5A"/>
    <w:rsid w:val="00843327"/>
    <w:rsid w:val="00847524"/>
    <w:rsid w:val="00850181"/>
    <w:rsid w:val="008516A0"/>
    <w:rsid w:val="00851E78"/>
    <w:rsid w:val="00852006"/>
    <w:rsid w:val="008521FF"/>
    <w:rsid w:val="00852935"/>
    <w:rsid w:val="0085552F"/>
    <w:rsid w:val="00856BE3"/>
    <w:rsid w:val="00857B26"/>
    <w:rsid w:val="00862274"/>
    <w:rsid w:val="00866316"/>
    <w:rsid w:val="00867426"/>
    <w:rsid w:val="00870AEC"/>
    <w:rsid w:val="00880178"/>
    <w:rsid w:val="008840A1"/>
    <w:rsid w:val="00884994"/>
    <w:rsid w:val="008862EB"/>
    <w:rsid w:val="0088659C"/>
    <w:rsid w:val="00891518"/>
    <w:rsid w:val="00892744"/>
    <w:rsid w:val="0089306B"/>
    <w:rsid w:val="008930B7"/>
    <w:rsid w:val="008A0EBB"/>
    <w:rsid w:val="008A3910"/>
    <w:rsid w:val="008A5409"/>
    <w:rsid w:val="008B022E"/>
    <w:rsid w:val="008B04CD"/>
    <w:rsid w:val="008B7053"/>
    <w:rsid w:val="008C05C9"/>
    <w:rsid w:val="008C37BB"/>
    <w:rsid w:val="008C5283"/>
    <w:rsid w:val="008C693F"/>
    <w:rsid w:val="008D4475"/>
    <w:rsid w:val="008D5BD9"/>
    <w:rsid w:val="008D5F02"/>
    <w:rsid w:val="008E2417"/>
    <w:rsid w:val="008E4160"/>
    <w:rsid w:val="008F1801"/>
    <w:rsid w:val="008F285F"/>
    <w:rsid w:val="008F7486"/>
    <w:rsid w:val="00902DFC"/>
    <w:rsid w:val="00903E96"/>
    <w:rsid w:val="00907EB4"/>
    <w:rsid w:val="00910769"/>
    <w:rsid w:val="00912B18"/>
    <w:rsid w:val="00914C7F"/>
    <w:rsid w:val="00920BCF"/>
    <w:rsid w:val="00921CAB"/>
    <w:rsid w:val="009232C8"/>
    <w:rsid w:val="009259D7"/>
    <w:rsid w:val="00931727"/>
    <w:rsid w:val="00931F44"/>
    <w:rsid w:val="00933C69"/>
    <w:rsid w:val="009427F1"/>
    <w:rsid w:val="00942F70"/>
    <w:rsid w:val="00946B09"/>
    <w:rsid w:val="00947068"/>
    <w:rsid w:val="00947139"/>
    <w:rsid w:val="00947B22"/>
    <w:rsid w:val="009500ED"/>
    <w:rsid w:val="00951C13"/>
    <w:rsid w:val="00952A0E"/>
    <w:rsid w:val="00954128"/>
    <w:rsid w:val="009553FA"/>
    <w:rsid w:val="00955816"/>
    <w:rsid w:val="009561F2"/>
    <w:rsid w:val="00956397"/>
    <w:rsid w:val="0095639C"/>
    <w:rsid w:val="00956DCC"/>
    <w:rsid w:val="009618E5"/>
    <w:rsid w:val="009622B8"/>
    <w:rsid w:val="00967B2A"/>
    <w:rsid w:val="00973AF4"/>
    <w:rsid w:val="00975571"/>
    <w:rsid w:val="00975BE3"/>
    <w:rsid w:val="009800E7"/>
    <w:rsid w:val="00984D30"/>
    <w:rsid w:val="009916AD"/>
    <w:rsid w:val="00991F03"/>
    <w:rsid w:val="009935E8"/>
    <w:rsid w:val="009A2ED6"/>
    <w:rsid w:val="009A4BB8"/>
    <w:rsid w:val="009A7A3B"/>
    <w:rsid w:val="009A7D54"/>
    <w:rsid w:val="009B061C"/>
    <w:rsid w:val="009B1589"/>
    <w:rsid w:val="009C5D07"/>
    <w:rsid w:val="009D2DD7"/>
    <w:rsid w:val="009D3B7C"/>
    <w:rsid w:val="009D493D"/>
    <w:rsid w:val="009E037F"/>
    <w:rsid w:val="009E0A91"/>
    <w:rsid w:val="009E1B7C"/>
    <w:rsid w:val="009E1D95"/>
    <w:rsid w:val="009E218F"/>
    <w:rsid w:val="009E360B"/>
    <w:rsid w:val="009E3F83"/>
    <w:rsid w:val="009E4B0C"/>
    <w:rsid w:val="009E5FB2"/>
    <w:rsid w:val="009F05ED"/>
    <w:rsid w:val="009F2858"/>
    <w:rsid w:val="009F2F99"/>
    <w:rsid w:val="009F4050"/>
    <w:rsid w:val="009F5BE9"/>
    <w:rsid w:val="009F5C25"/>
    <w:rsid w:val="009F76C2"/>
    <w:rsid w:val="00A002DD"/>
    <w:rsid w:val="00A01F1D"/>
    <w:rsid w:val="00A04800"/>
    <w:rsid w:val="00A133B6"/>
    <w:rsid w:val="00A16617"/>
    <w:rsid w:val="00A17A9D"/>
    <w:rsid w:val="00A17B2A"/>
    <w:rsid w:val="00A2056F"/>
    <w:rsid w:val="00A26300"/>
    <w:rsid w:val="00A303E7"/>
    <w:rsid w:val="00A30A0C"/>
    <w:rsid w:val="00A30F07"/>
    <w:rsid w:val="00A33E24"/>
    <w:rsid w:val="00A359A8"/>
    <w:rsid w:val="00A4117F"/>
    <w:rsid w:val="00A412FE"/>
    <w:rsid w:val="00A44071"/>
    <w:rsid w:val="00A44200"/>
    <w:rsid w:val="00A576FA"/>
    <w:rsid w:val="00A60DAF"/>
    <w:rsid w:val="00A627E7"/>
    <w:rsid w:val="00A62CB4"/>
    <w:rsid w:val="00A63FBC"/>
    <w:rsid w:val="00A641B3"/>
    <w:rsid w:val="00A66896"/>
    <w:rsid w:val="00A67112"/>
    <w:rsid w:val="00A70C24"/>
    <w:rsid w:val="00A73379"/>
    <w:rsid w:val="00A75D49"/>
    <w:rsid w:val="00A7767C"/>
    <w:rsid w:val="00A81BD6"/>
    <w:rsid w:val="00A8281B"/>
    <w:rsid w:val="00A83698"/>
    <w:rsid w:val="00A838CC"/>
    <w:rsid w:val="00A83D5D"/>
    <w:rsid w:val="00A840D6"/>
    <w:rsid w:val="00A849E6"/>
    <w:rsid w:val="00A91038"/>
    <w:rsid w:val="00A9186F"/>
    <w:rsid w:val="00A93C31"/>
    <w:rsid w:val="00A956D0"/>
    <w:rsid w:val="00AA08CB"/>
    <w:rsid w:val="00AA23B6"/>
    <w:rsid w:val="00AA6F0D"/>
    <w:rsid w:val="00AB4535"/>
    <w:rsid w:val="00AB48B2"/>
    <w:rsid w:val="00AB577D"/>
    <w:rsid w:val="00AB6ADC"/>
    <w:rsid w:val="00AD30EB"/>
    <w:rsid w:val="00AD3D60"/>
    <w:rsid w:val="00AD43B0"/>
    <w:rsid w:val="00AD521C"/>
    <w:rsid w:val="00AD6D0C"/>
    <w:rsid w:val="00AD6EBB"/>
    <w:rsid w:val="00AE12B5"/>
    <w:rsid w:val="00AE1FEF"/>
    <w:rsid w:val="00AE6935"/>
    <w:rsid w:val="00AE6C58"/>
    <w:rsid w:val="00AE6F9E"/>
    <w:rsid w:val="00AF096A"/>
    <w:rsid w:val="00AF2EDB"/>
    <w:rsid w:val="00AF353B"/>
    <w:rsid w:val="00AF66A0"/>
    <w:rsid w:val="00AF71A1"/>
    <w:rsid w:val="00AF7FE3"/>
    <w:rsid w:val="00B007DC"/>
    <w:rsid w:val="00B040E2"/>
    <w:rsid w:val="00B21A60"/>
    <w:rsid w:val="00B24202"/>
    <w:rsid w:val="00B25FC9"/>
    <w:rsid w:val="00B2696F"/>
    <w:rsid w:val="00B26F06"/>
    <w:rsid w:val="00B40101"/>
    <w:rsid w:val="00B407AE"/>
    <w:rsid w:val="00B432FB"/>
    <w:rsid w:val="00B53953"/>
    <w:rsid w:val="00B55259"/>
    <w:rsid w:val="00B55549"/>
    <w:rsid w:val="00B55794"/>
    <w:rsid w:val="00B57565"/>
    <w:rsid w:val="00B614B2"/>
    <w:rsid w:val="00B67A25"/>
    <w:rsid w:val="00B67C84"/>
    <w:rsid w:val="00B72E23"/>
    <w:rsid w:val="00B72E64"/>
    <w:rsid w:val="00B75939"/>
    <w:rsid w:val="00B82D24"/>
    <w:rsid w:val="00B845DC"/>
    <w:rsid w:val="00B84E8A"/>
    <w:rsid w:val="00B904D3"/>
    <w:rsid w:val="00B92A1A"/>
    <w:rsid w:val="00BA05E3"/>
    <w:rsid w:val="00BA0F66"/>
    <w:rsid w:val="00BA48F6"/>
    <w:rsid w:val="00BA635E"/>
    <w:rsid w:val="00BB2E86"/>
    <w:rsid w:val="00BB37D6"/>
    <w:rsid w:val="00BB4138"/>
    <w:rsid w:val="00BB70A3"/>
    <w:rsid w:val="00BD1233"/>
    <w:rsid w:val="00BD1CAE"/>
    <w:rsid w:val="00BD2D80"/>
    <w:rsid w:val="00BD3881"/>
    <w:rsid w:val="00BD40D4"/>
    <w:rsid w:val="00BD5B4C"/>
    <w:rsid w:val="00BE2C43"/>
    <w:rsid w:val="00BE608E"/>
    <w:rsid w:val="00BE7F45"/>
    <w:rsid w:val="00BF3751"/>
    <w:rsid w:val="00BF3CE8"/>
    <w:rsid w:val="00C026FA"/>
    <w:rsid w:val="00C038C9"/>
    <w:rsid w:val="00C048B8"/>
    <w:rsid w:val="00C0506F"/>
    <w:rsid w:val="00C120B2"/>
    <w:rsid w:val="00C121B6"/>
    <w:rsid w:val="00C1281E"/>
    <w:rsid w:val="00C14B00"/>
    <w:rsid w:val="00C20371"/>
    <w:rsid w:val="00C20785"/>
    <w:rsid w:val="00C21DE4"/>
    <w:rsid w:val="00C22313"/>
    <w:rsid w:val="00C2331A"/>
    <w:rsid w:val="00C2557E"/>
    <w:rsid w:val="00C27DE5"/>
    <w:rsid w:val="00C33510"/>
    <w:rsid w:val="00C3508D"/>
    <w:rsid w:val="00C35C7A"/>
    <w:rsid w:val="00C361E9"/>
    <w:rsid w:val="00C425D3"/>
    <w:rsid w:val="00C45057"/>
    <w:rsid w:val="00C51024"/>
    <w:rsid w:val="00C5432E"/>
    <w:rsid w:val="00C57C51"/>
    <w:rsid w:val="00C64239"/>
    <w:rsid w:val="00C643DC"/>
    <w:rsid w:val="00C64919"/>
    <w:rsid w:val="00C652CA"/>
    <w:rsid w:val="00C67BB8"/>
    <w:rsid w:val="00C70FE2"/>
    <w:rsid w:val="00C73476"/>
    <w:rsid w:val="00C74789"/>
    <w:rsid w:val="00C76A48"/>
    <w:rsid w:val="00C81567"/>
    <w:rsid w:val="00C8302B"/>
    <w:rsid w:val="00C84F97"/>
    <w:rsid w:val="00C862F8"/>
    <w:rsid w:val="00C95A57"/>
    <w:rsid w:val="00C9695C"/>
    <w:rsid w:val="00CA05FB"/>
    <w:rsid w:val="00CA3673"/>
    <w:rsid w:val="00CA4A3A"/>
    <w:rsid w:val="00CA4FCE"/>
    <w:rsid w:val="00CA7CBF"/>
    <w:rsid w:val="00CB2B23"/>
    <w:rsid w:val="00CB497B"/>
    <w:rsid w:val="00CB76C4"/>
    <w:rsid w:val="00CC0033"/>
    <w:rsid w:val="00CC0B0F"/>
    <w:rsid w:val="00CC33ED"/>
    <w:rsid w:val="00CC39AC"/>
    <w:rsid w:val="00CC3A4A"/>
    <w:rsid w:val="00CC49B2"/>
    <w:rsid w:val="00CD3861"/>
    <w:rsid w:val="00CD454A"/>
    <w:rsid w:val="00CD67B9"/>
    <w:rsid w:val="00CE443E"/>
    <w:rsid w:val="00CE4CA3"/>
    <w:rsid w:val="00CE5458"/>
    <w:rsid w:val="00CE7E40"/>
    <w:rsid w:val="00CE7E6D"/>
    <w:rsid w:val="00CF0C87"/>
    <w:rsid w:val="00CF318E"/>
    <w:rsid w:val="00CF3370"/>
    <w:rsid w:val="00CF4665"/>
    <w:rsid w:val="00D04D91"/>
    <w:rsid w:val="00D050BF"/>
    <w:rsid w:val="00D05384"/>
    <w:rsid w:val="00D05648"/>
    <w:rsid w:val="00D108DA"/>
    <w:rsid w:val="00D11D0A"/>
    <w:rsid w:val="00D11E4F"/>
    <w:rsid w:val="00D13DF9"/>
    <w:rsid w:val="00D1645F"/>
    <w:rsid w:val="00D20FAB"/>
    <w:rsid w:val="00D30D18"/>
    <w:rsid w:val="00D3211A"/>
    <w:rsid w:val="00D33AF5"/>
    <w:rsid w:val="00D33CA6"/>
    <w:rsid w:val="00D346DD"/>
    <w:rsid w:val="00D34F1E"/>
    <w:rsid w:val="00D353BF"/>
    <w:rsid w:val="00D40C74"/>
    <w:rsid w:val="00D500A7"/>
    <w:rsid w:val="00D5366E"/>
    <w:rsid w:val="00D53BC4"/>
    <w:rsid w:val="00D53BF5"/>
    <w:rsid w:val="00D54CC4"/>
    <w:rsid w:val="00D55F7F"/>
    <w:rsid w:val="00D576BD"/>
    <w:rsid w:val="00D57832"/>
    <w:rsid w:val="00D638C2"/>
    <w:rsid w:val="00D65C82"/>
    <w:rsid w:val="00D67120"/>
    <w:rsid w:val="00D71BB6"/>
    <w:rsid w:val="00D761F5"/>
    <w:rsid w:val="00D7640A"/>
    <w:rsid w:val="00D81E95"/>
    <w:rsid w:val="00D82560"/>
    <w:rsid w:val="00D85230"/>
    <w:rsid w:val="00D8568D"/>
    <w:rsid w:val="00D912B7"/>
    <w:rsid w:val="00D92717"/>
    <w:rsid w:val="00D92899"/>
    <w:rsid w:val="00D94560"/>
    <w:rsid w:val="00D9537D"/>
    <w:rsid w:val="00D97279"/>
    <w:rsid w:val="00DA453A"/>
    <w:rsid w:val="00DB186A"/>
    <w:rsid w:val="00DB245B"/>
    <w:rsid w:val="00DB26F0"/>
    <w:rsid w:val="00DB458A"/>
    <w:rsid w:val="00DB75EA"/>
    <w:rsid w:val="00DC21EA"/>
    <w:rsid w:val="00DC43B1"/>
    <w:rsid w:val="00DD1B4A"/>
    <w:rsid w:val="00DD3C33"/>
    <w:rsid w:val="00DD5799"/>
    <w:rsid w:val="00DD6845"/>
    <w:rsid w:val="00DD6957"/>
    <w:rsid w:val="00DE18E1"/>
    <w:rsid w:val="00DE2149"/>
    <w:rsid w:val="00DE3889"/>
    <w:rsid w:val="00DE41A3"/>
    <w:rsid w:val="00DE42CA"/>
    <w:rsid w:val="00DF19A3"/>
    <w:rsid w:val="00DF581F"/>
    <w:rsid w:val="00DF7AD6"/>
    <w:rsid w:val="00E012B3"/>
    <w:rsid w:val="00E022F5"/>
    <w:rsid w:val="00E02DCF"/>
    <w:rsid w:val="00E037D1"/>
    <w:rsid w:val="00E06A32"/>
    <w:rsid w:val="00E0752A"/>
    <w:rsid w:val="00E078F3"/>
    <w:rsid w:val="00E1046F"/>
    <w:rsid w:val="00E117CD"/>
    <w:rsid w:val="00E1215A"/>
    <w:rsid w:val="00E12E99"/>
    <w:rsid w:val="00E1662E"/>
    <w:rsid w:val="00E26C07"/>
    <w:rsid w:val="00E300A5"/>
    <w:rsid w:val="00E3428E"/>
    <w:rsid w:val="00E43747"/>
    <w:rsid w:val="00E46137"/>
    <w:rsid w:val="00E4780B"/>
    <w:rsid w:val="00E47A9A"/>
    <w:rsid w:val="00E47DA3"/>
    <w:rsid w:val="00E510CF"/>
    <w:rsid w:val="00E51390"/>
    <w:rsid w:val="00E5151B"/>
    <w:rsid w:val="00E55733"/>
    <w:rsid w:val="00E60F4A"/>
    <w:rsid w:val="00E6790C"/>
    <w:rsid w:val="00E708FE"/>
    <w:rsid w:val="00E70A87"/>
    <w:rsid w:val="00E73C50"/>
    <w:rsid w:val="00E7448F"/>
    <w:rsid w:val="00E746B8"/>
    <w:rsid w:val="00E76078"/>
    <w:rsid w:val="00E76803"/>
    <w:rsid w:val="00E769BC"/>
    <w:rsid w:val="00E800A5"/>
    <w:rsid w:val="00E815FC"/>
    <w:rsid w:val="00E81827"/>
    <w:rsid w:val="00E82AC1"/>
    <w:rsid w:val="00E83A33"/>
    <w:rsid w:val="00E871A6"/>
    <w:rsid w:val="00E965D5"/>
    <w:rsid w:val="00EA0AC6"/>
    <w:rsid w:val="00EA1685"/>
    <w:rsid w:val="00EA1DF0"/>
    <w:rsid w:val="00EA4E3E"/>
    <w:rsid w:val="00EA6D60"/>
    <w:rsid w:val="00EB10DF"/>
    <w:rsid w:val="00EB21D7"/>
    <w:rsid w:val="00EB31C8"/>
    <w:rsid w:val="00EB331E"/>
    <w:rsid w:val="00EB3AFD"/>
    <w:rsid w:val="00EB6874"/>
    <w:rsid w:val="00EB76C0"/>
    <w:rsid w:val="00EC0290"/>
    <w:rsid w:val="00EC44FE"/>
    <w:rsid w:val="00EC4A59"/>
    <w:rsid w:val="00EC62E2"/>
    <w:rsid w:val="00EC7D82"/>
    <w:rsid w:val="00ED1749"/>
    <w:rsid w:val="00ED3A22"/>
    <w:rsid w:val="00EE016E"/>
    <w:rsid w:val="00EE05D6"/>
    <w:rsid w:val="00EE49E1"/>
    <w:rsid w:val="00EF22FB"/>
    <w:rsid w:val="00EF2355"/>
    <w:rsid w:val="00EF3C28"/>
    <w:rsid w:val="00EF4CD8"/>
    <w:rsid w:val="00EF5482"/>
    <w:rsid w:val="00EF58D7"/>
    <w:rsid w:val="00F01B71"/>
    <w:rsid w:val="00F03710"/>
    <w:rsid w:val="00F03DB2"/>
    <w:rsid w:val="00F049DA"/>
    <w:rsid w:val="00F1163F"/>
    <w:rsid w:val="00F15777"/>
    <w:rsid w:val="00F1583B"/>
    <w:rsid w:val="00F1733F"/>
    <w:rsid w:val="00F2180F"/>
    <w:rsid w:val="00F21EEF"/>
    <w:rsid w:val="00F23373"/>
    <w:rsid w:val="00F23B68"/>
    <w:rsid w:val="00F24DF9"/>
    <w:rsid w:val="00F2567B"/>
    <w:rsid w:val="00F25F40"/>
    <w:rsid w:val="00F25F5D"/>
    <w:rsid w:val="00F26B86"/>
    <w:rsid w:val="00F27490"/>
    <w:rsid w:val="00F32B29"/>
    <w:rsid w:val="00F3431B"/>
    <w:rsid w:val="00F349FA"/>
    <w:rsid w:val="00F363D0"/>
    <w:rsid w:val="00F4127F"/>
    <w:rsid w:val="00F4280A"/>
    <w:rsid w:val="00F44A0C"/>
    <w:rsid w:val="00F44F1B"/>
    <w:rsid w:val="00F45E4F"/>
    <w:rsid w:val="00F46243"/>
    <w:rsid w:val="00F538F5"/>
    <w:rsid w:val="00F53DB5"/>
    <w:rsid w:val="00F61D3A"/>
    <w:rsid w:val="00F63D6E"/>
    <w:rsid w:val="00F63E39"/>
    <w:rsid w:val="00F64878"/>
    <w:rsid w:val="00F64A6E"/>
    <w:rsid w:val="00F65A76"/>
    <w:rsid w:val="00F672AF"/>
    <w:rsid w:val="00F72F7F"/>
    <w:rsid w:val="00F75420"/>
    <w:rsid w:val="00F768BC"/>
    <w:rsid w:val="00F77619"/>
    <w:rsid w:val="00F818A7"/>
    <w:rsid w:val="00F83E6D"/>
    <w:rsid w:val="00F8442C"/>
    <w:rsid w:val="00F862B7"/>
    <w:rsid w:val="00F86CDD"/>
    <w:rsid w:val="00F877DA"/>
    <w:rsid w:val="00F92111"/>
    <w:rsid w:val="00F927EC"/>
    <w:rsid w:val="00F9330B"/>
    <w:rsid w:val="00F93439"/>
    <w:rsid w:val="00F96E09"/>
    <w:rsid w:val="00FA08AC"/>
    <w:rsid w:val="00FA1F33"/>
    <w:rsid w:val="00FA4924"/>
    <w:rsid w:val="00FB027A"/>
    <w:rsid w:val="00FB6107"/>
    <w:rsid w:val="00FB63F0"/>
    <w:rsid w:val="00FB7CFE"/>
    <w:rsid w:val="00FC7EA4"/>
    <w:rsid w:val="00FE1C4F"/>
    <w:rsid w:val="00FE2B15"/>
    <w:rsid w:val="00FE2CED"/>
    <w:rsid w:val="00FE37FC"/>
    <w:rsid w:val="00FE7880"/>
    <w:rsid w:val="00FF27AC"/>
    <w:rsid w:val="00FF3734"/>
    <w:rsid w:val="00FF377F"/>
    <w:rsid w:val="00FF55DB"/>
    <w:rsid w:val="00FF6A17"/>
    <w:rsid w:val="00FF7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FEBAC"/>
  <w15:docId w15:val="{40209BC2-7423-46B5-922F-D5484244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151"/>
    <w:pPr>
      <w:widowControl w:val="0"/>
      <w:spacing w:before="80" w:after="40"/>
      <w:jc w:val="both"/>
    </w:pPr>
    <w:rPr>
      <w:rFonts w:ascii="Arial" w:eastAsia="宋体" w:hAnsi="Arial"/>
      <w:sz w:val="18"/>
    </w:rPr>
  </w:style>
  <w:style w:type="paragraph" w:styleId="1">
    <w:name w:val="heading 1"/>
    <w:aliases w:val="文章标题"/>
    <w:next w:val="a"/>
    <w:link w:val="10"/>
    <w:uiPriority w:val="9"/>
    <w:qFormat/>
    <w:rsid w:val="00D40C74"/>
    <w:pPr>
      <w:keepNext/>
      <w:keepLines/>
      <w:spacing w:before="100" w:beforeAutospacing="1" w:after="240"/>
      <w:outlineLvl w:val="0"/>
    </w:pPr>
    <w:rPr>
      <w:rFonts w:ascii="Arial" w:eastAsia="黑体" w:hAnsi="Arial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rsid w:val="00D40C74"/>
    <w:pPr>
      <w:keepNext/>
      <w:keepLines/>
      <w:spacing w:before="400" w:after="120"/>
      <w:outlineLvl w:val="1"/>
    </w:pPr>
    <w:rPr>
      <w:rFonts w:ascii="Arial" w:eastAsia="黑体" w:hAnsi="Arial" w:cstheme="majorBidi"/>
      <w:bCs/>
      <w:color w:val="0090C8"/>
      <w:sz w:val="36"/>
      <w:szCs w:val="32"/>
    </w:rPr>
  </w:style>
  <w:style w:type="paragraph" w:styleId="3">
    <w:name w:val="heading 3"/>
    <w:next w:val="a"/>
    <w:link w:val="30"/>
    <w:uiPriority w:val="9"/>
    <w:qFormat/>
    <w:rsid w:val="00D40C74"/>
    <w:pPr>
      <w:keepNext/>
      <w:keepLines/>
      <w:spacing w:before="120" w:after="120"/>
      <w:outlineLvl w:val="2"/>
    </w:pPr>
    <w:rPr>
      <w:rFonts w:ascii="Arial" w:eastAsia="黑体" w:hAnsi="Arial"/>
      <w:bCs/>
      <w:color w:val="0090C8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rsid w:val="00016F21"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rsid w:val="0083752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rsid w:val="0083752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rsid w:val="00837526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837526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837526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semiHidden/>
    <w:qFormat/>
    <w:rsid w:val="00837526"/>
    <w:pPr>
      <w:ind w:firstLineChars="200" w:firstLine="420"/>
    </w:pPr>
  </w:style>
  <w:style w:type="character" w:customStyle="1" w:styleId="10">
    <w:name w:val="标题 1 字符"/>
    <w:aliases w:val="文章标题 字符"/>
    <w:basedOn w:val="a0"/>
    <w:link w:val="1"/>
    <w:uiPriority w:val="9"/>
    <w:rsid w:val="00D40C74"/>
    <w:rPr>
      <w:rFonts w:ascii="Arial" w:eastAsia="黑体" w:hAnsi="Arial"/>
      <w:bCs/>
      <w:color w:val="0090C8"/>
      <w:kern w:val="44"/>
      <w:sz w:val="48"/>
      <w:szCs w:val="44"/>
    </w:rPr>
  </w:style>
  <w:style w:type="paragraph" w:styleId="a4">
    <w:name w:val="Title"/>
    <w:basedOn w:val="a"/>
    <w:next w:val="a"/>
    <w:link w:val="a5"/>
    <w:uiPriority w:val="10"/>
    <w:semiHidden/>
    <w:qFormat/>
    <w:rsid w:val="00837526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semiHidden/>
    <w:rsid w:val="0083752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40C74"/>
    <w:rPr>
      <w:rFonts w:ascii="Arial" w:eastAsia="黑体" w:hAnsi="Arial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rsid w:val="00D40C74"/>
    <w:rPr>
      <w:rFonts w:ascii="Arial" w:eastAsia="黑体" w:hAnsi="Arial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016F21"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semiHidden/>
    <w:rsid w:val="00837526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83752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837526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83752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837526"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a"/>
    <w:autoRedefine/>
    <w:qFormat/>
    <w:rsid w:val="0046614C"/>
    <w:pPr>
      <w:spacing w:before="120"/>
      <w:jc w:val="left"/>
    </w:pPr>
    <w:rPr>
      <w:rFonts w:cs="Times New Roman"/>
      <w:kern w:val="0"/>
      <w:szCs w:val="13"/>
    </w:rPr>
  </w:style>
  <w:style w:type="paragraph" w:customStyle="1" w:styleId="ItemList2">
    <w:name w:val="Item List_2"/>
    <w:basedOn w:val="a"/>
    <w:autoRedefine/>
    <w:rsid w:val="003F1D71"/>
    <w:pPr>
      <w:numPr>
        <w:numId w:val="6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autoRedefine/>
    <w:rsid w:val="003F1D71"/>
    <w:pPr>
      <w:numPr>
        <w:numId w:val="5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6">
    <w:name w:val="图片"/>
    <w:basedOn w:val="a"/>
    <w:qFormat/>
    <w:rsid w:val="00EC7D82"/>
    <w:pPr>
      <w:jc w:val="center"/>
    </w:pPr>
  </w:style>
  <w:style w:type="paragraph" w:customStyle="1" w:styleId="a7">
    <w:name w:val="图片标注"/>
    <w:basedOn w:val="a6"/>
    <w:qFormat/>
    <w:rsid w:val="00397151"/>
  </w:style>
  <w:style w:type="paragraph" w:customStyle="1" w:styleId="a8">
    <w:name w:val="表格标题文字"/>
    <w:qFormat/>
    <w:rsid w:val="00D11D0A"/>
    <w:pPr>
      <w:snapToGrid w:val="0"/>
      <w:spacing w:before="120" w:line="240" w:lineRule="exact"/>
    </w:pPr>
    <w:rPr>
      <w:rFonts w:ascii="Arial" w:eastAsia="黑体" w:hAnsi="Arial"/>
      <w:sz w:val="18"/>
    </w:rPr>
  </w:style>
  <w:style w:type="paragraph" w:customStyle="1" w:styleId="a9">
    <w:name w:val="表格非标题文字"/>
    <w:link w:val="Char"/>
    <w:qFormat/>
    <w:rsid w:val="00D11D0A"/>
    <w:pPr>
      <w:snapToGrid w:val="0"/>
      <w:spacing w:before="80" w:after="40"/>
    </w:pPr>
    <w:rPr>
      <w:rFonts w:ascii="Arial" w:eastAsia="宋体" w:hAnsi="Arial"/>
      <w:sz w:val="18"/>
    </w:rPr>
  </w:style>
  <w:style w:type="paragraph" w:styleId="aa">
    <w:name w:val="header"/>
    <w:basedOn w:val="a"/>
    <w:link w:val="ab"/>
    <w:uiPriority w:val="99"/>
    <w:unhideWhenUsed/>
    <w:rsid w:val="009553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b">
    <w:name w:val="页眉 字符"/>
    <w:basedOn w:val="a0"/>
    <w:link w:val="aa"/>
    <w:uiPriority w:val="99"/>
    <w:rsid w:val="009553FA"/>
    <w:rPr>
      <w:rFonts w:ascii="Futura Bk" w:eastAsia="宋体" w:hAnsi="Futura Bk"/>
      <w:color w:val="505050"/>
      <w:sz w:val="18"/>
      <w:szCs w:val="18"/>
    </w:rPr>
  </w:style>
  <w:style w:type="paragraph" w:styleId="ac">
    <w:name w:val="footer"/>
    <w:basedOn w:val="a"/>
    <w:link w:val="ad"/>
    <w:uiPriority w:val="99"/>
    <w:rsid w:val="00D57832"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character" w:customStyle="1" w:styleId="ad">
    <w:name w:val="页脚 字符"/>
    <w:basedOn w:val="a0"/>
    <w:link w:val="ac"/>
    <w:uiPriority w:val="99"/>
    <w:rsid w:val="00D57832"/>
    <w:rPr>
      <w:rFonts w:ascii="Futura Bk" w:eastAsia="宋体" w:hAnsi="Futura Bk"/>
      <w:color w:val="FFFFFF" w:themeColor="background1"/>
      <w:sz w:val="16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52DC9"/>
    <w:pPr>
      <w:spacing w:before="0" w:after="0"/>
    </w:pPr>
    <w:rPr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52DC9"/>
    <w:rPr>
      <w:rFonts w:ascii="Futura Bk" w:eastAsia="宋体" w:hAnsi="Futura Bk"/>
      <w:color w:val="505050"/>
      <w:sz w:val="18"/>
      <w:szCs w:val="18"/>
    </w:rPr>
  </w:style>
  <w:style w:type="numbering" w:styleId="1111110">
    <w:name w:val="Outline List 1"/>
    <w:basedOn w:val="a2"/>
    <w:semiHidden/>
    <w:rsid w:val="00452DC9"/>
    <w:pPr>
      <w:numPr>
        <w:numId w:val="7"/>
      </w:numPr>
    </w:pPr>
  </w:style>
  <w:style w:type="character" w:customStyle="1" w:styleId="Char">
    <w:name w:val="表格非标题文字 Char"/>
    <w:basedOn w:val="a0"/>
    <w:link w:val="a9"/>
    <w:rsid w:val="00D11D0A"/>
    <w:rPr>
      <w:rFonts w:ascii="Arial" w:eastAsia="宋体" w:hAnsi="Arial"/>
      <w:sz w:val="18"/>
    </w:rPr>
  </w:style>
  <w:style w:type="table" w:styleId="af0">
    <w:name w:val="Table Professional"/>
    <w:basedOn w:val="a1"/>
    <w:uiPriority w:val="99"/>
    <w:semiHidden/>
    <w:unhideWhenUsed/>
    <w:rsid w:val="00452DC9"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1">
    <w:name w:val="Signature"/>
    <w:basedOn w:val="a"/>
    <w:link w:val="af2"/>
    <w:uiPriority w:val="99"/>
    <w:qFormat/>
    <w:rsid w:val="00494908"/>
    <w:pPr>
      <w:snapToGrid w:val="0"/>
      <w:spacing w:before="0" w:after="0"/>
    </w:pPr>
    <w:rPr>
      <w:rFonts w:ascii="Futura Hv" w:eastAsia="黑体" w:hAnsi="Futura Hv"/>
      <w:sz w:val="10"/>
    </w:rPr>
  </w:style>
  <w:style w:type="character" w:customStyle="1" w:styleId="af2">
    <w:name w:val="签名 字符"/>
    <w:basedOn w:val="a0"/>
    <w:link w:val="af1"/>
    <w:uiPriority w:val="99"/>
    <w:qFormat/>
    <w:rsid w:val="00494908"/>
    <w:rPr>
      <w:rFonts w:ascii="Futura Hv" w:eastAsia="黑体" w:hAnsi="Futura Hv"/>
      <w:color w:val="505050"/>
      <w:sz w:val="10"/>
    </w:rPr>
  </w:style>
  <w:style w:type="character" w:styleId="af3">
    <w:name w:val="Hyperlink"/>
    <w:basedOn w:val="a0"/>
    <w:uiPriority w:val="99"/>
    <w:unhideWhenUsed/>
    <w:rsid w:val="0049490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453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af4"/>
    <w:qFormat/>
    <w:rsid w:val="00221C30"/>
    <w:pPr>
      <w:widowControl w:val="0"/>
      <w:snapToGrid w:val="0"/>
      <w:spacing w:before="80"/>
    </w:pPr>
    <w:rPr>
      <w:rFonts w:ascii="Arial" w:eastAsia="宋体" w:hAnsi="Arial" w:cs="Times New Roman"/>
      <w:kern w:val="0"/>
      <w:sz w:val="18"/>
      <w:szCs w:val="20"/>
    </w:rPr>
    <w:tblPr>
      <w:tblInd w:w="108" w:type="dxa"/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f5">
    <w:name w:val="annotation reference"/>
    <w:basedOn w:val="a0"/>
    <w:uiPriority w:val="99"/>
    <w:semiHidden/>
    <w:unhideWhenUsed/>
    <w:rsid w:val="00311945"/>
    <w:rPr>
      <w:sz w:val="21"/>
      <w:szCs w:val="21"/>
    </w:rPr>
  </w:style>
  <w:style w:type="paragraph" w:styleId="af6">
    <w:name w:val="annotation text"/>
    <w:basedOn w:val="a"/>
    <w:link w:val="af7"/>
    <w:uiPriority w:val="99"/>
    <w:semiHidden/>
    <w:unhideWhenUsed/>
    <w:rsid w:val="00311945"/>
    <w:pPr>
      <w:jc w:val="left"/>
    </w:pPr>
  </w:style>
  <w:style w:type="character" w:customStyle="1" w:styleId="af7">
    <w:name w:val="批注文字 字符"/>
    <w:basedOn w:val="a0"/>
    <w:link w:val="af6"/>
    <w:uiPriority w:val="99"/>
    <w:semiHidden/>
    <w:rsid w:val="00311945"/>
    <w:rPr>
      <w:rFonts w:ascii="Futura Bk" w:eastAsia="宋体" w:hAnsi="Futura Bk"/>
      <w:sz w:val="18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11945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311945"/>
    <w:rPr>
      <w:rFonts w:ascii="Futura Bk" w:eastAsia="宋体" w:hAnsi="Futura Bk"/>
      <w:b/>
      <w:bCs/>
      <w:sz w:val="18"/>
    </w:rPr>
  </w:style>
  <w:style w:type="paragraph" w:styleId="afa">
    <w:name w:val="Document Map"/>
    <w:basedOn w:val="a"/>
    <w:link w:val="afb"/>
    <w:uiPriority w:val="99"/>
    <w:semiHidden/>
    <w:unhideWhenUsed/>
    <w:rsid w:val="00074218"/>
    <w:rPr>
      <w:rFonts w:ascii="宋体"/>
      <w:szCs w:val="18"/>
    </w:rPr>
  </w:style>
  <w:style w:type="character" w:customStyle="1" w:styleId="afb">
    <w:name w:val="文档结构图 字符"/>
    <w:basedOn w:val="a0"/>
    <w:link w:val="afa"/>
    <w:uiPriority w:val="99"/>
    <w:semiHidden/>
    <w:rsid w:val="00074218"/>
    <w:rPr>
      <w:rFonts w:ascii="宋体" w:eastAsia="宋体" w:hAnsi="Futura Bk"/>
      <w:sz w:val="18"/>
      <w:szCs w:val="18"/>
    </w:rPr>
  </w:style>
  <w:style w:type="table" w:customStyle="1" w:styleId="Table1">
    <w:name w:val="Table1"/>
    <w:basedOn w:val="af4"/>
    <w:link w:val="TableChar"/>
    <w:uiPriority w:val="99"/>
    <w:qFormat/>
    <w:rsid w:val="007F78FD"/>
    <w:pPr>
      <w:widowControl w:val="0"/>
      <w:spacing w:before="80" w:after="80"/>
      <w:jc w:val="both"/>
    </w:pPr>
    <w:rPr>
      <w:rFonts w:ascii="Arial" w:eastAsia="宋体" w:hAnsi="Arial" w:cs="Times New Roman"/>
      <w:kern w:val="0"/>
      <w:sz w:val="18"/>
      <w:szCs w:val="20"/>
    </w:rPr>
    <w:tblPr>
      <w:tblInd w:w="737" w:type="dxa"/>
      <w:tblBorders>
        <w:left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link w:val="Table1"/>
    <w:uiPriority w:val="99"/>
    <w:rsid w:val="007F78FD"/>
    <w:rPr>
      <w:rFonts w:ascii="Arial" w:eastAsia="宋体" w:hAnsi="Arial" w:cs="Arial"/>
      <w:sz w:val="18"/>
      <w:szCs w:val="21"/>
      <w:lang w:val="en-US" w:eastAsia="zh-CN" w:bidi="ar-SA"/>
    </w:rPr>
  </w:style>
  <w:style w:type="numbering" w:styleId="111111">
    <w:name w:val="Outline List 2"/>
    <w:basedOn w:val="a2"/>
    <w:semiHidden/>
    <w:rsid w:val="007454F9"/>
    <w:pPr>
      <w:numPr>
        <w:numId w:val="11"/>
      </w:numPr>
    </w:pPr>
  </w:style>
  <w:style w:type="paragraph" w:customStyle="1" w:styleId="afc">
    <w:name w:val="产品型号"/>
    <w:basedOn w:val="a"/>
    <w:next w:val="a6"/>
    <w:qFormat/>
    <w:rsid w:val="00016F21"/>
    <w:rPr>
      <w:rFonts w:eastAsia="黑体"/>
      <w:sz w:val="36"/>
    </w:rPr>
  </w:style>
  <w:style w:type="table" w:customStyle="1" w:styleId="BTable">
    <w:name w:val="BTable"/>
    <w:basedOn w:val="a1"/>
    <w:uiPriority w:val="99"/>
    <w:qFormat/>
    <w:rsid w:val="00AF71A1"/>
    <w:pPr>
      <w:spacing w:before="80"/>
    </w:pPr>
    <w:rPr>
      <w:rFonts w:ascii="Calibri" w:hAnsi="Calibri"/>
      <w:sz w:val="18"/>
    </w:rPr>
    <w:tblPr>
      <w:tblStyleRowBandSize w:val="1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</w:tblPr>
    <w:tcPr>
      <w:vAlign w:val="center"/>
    </w:tcPr>
    <w:tblStylePr w:type="firstRow">
      <w:tblPr/>
      <w:tcPr>
        <w:shd w:val="clear" w:color="auto" w:fill="C6DBF7"/>
      </w:tcPr>
    </w:tblStylePr>
  </w:style>
  <w:style w:type="paragraph" w:customStyle="1" w:styleId="afd">
    <w:name w:val="表格标题"/>
    <w:basedOn w:val="a"/>
    <w:qFormat/>
    <w:rsid w:val="00D40C74"/>
    <w:pPr>
      <w:spacing w:before="40" w:after="60" w:line="220" w:lineRule="exact"/>
    </w:pPr>
    <w:rPr>
      <w:rFonts w:eastAsia="黑体"/>
      <w:color w:val="007CA8"/>
      <w:kern w:val="0"/>
      <w:szCs w:val="13"/>
    </w:rPr>
  </w:style>
  <w:style w:type="paragraph" w:customStyle="1" w:styleId="afe">
    <w:name w:val="表格内文"/>
    <w:basedOn w:val="a"/>
    <w:rsid w:val="00736C32"/>
    <w:pPr>
      <w:spacing w:line="220" w:lineRule="exact"/>
      <w:jc w:val="left"/>
    </w:pPr>
    <w:rPr>
      <w:rFonts w:eastAsiaTheme="minorEastAsia"/>
      <w:kern w:val="0"/>
      <w:szCs w:val="13"/>
    </w:rPr>
  </w:style>
  <w:style w:type="paragraph" w:customStyle="1" w:styleId="aff">
    <w:name w:val="功能图标"/>
    <w:basedOn w:val="a6"/>
    <w:qFormat/>
    <w:rsid w:val="00EC7D82"/>
    <w:pPr>
      <w:ind w:left="102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1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verseasbusiness@uniview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3" Type="http://schemas.openxmlformats.org/officeDocument/2006/relationships/image" Target="media/image3.png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2" Type="http://schemas.openxmlformats.org/officeDocument/2006/relationships/image" Target="media/image2.png"/><Relationship Id="rId16" Type="http://schemas.openxmlformats.org/officeDocument/2006/relationships/image" Target="media/image16.wmf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08562\Downloads\&#12304;&#21333;&#26639;&#12305;&#20135;&#21697;&#24425;&#39029;&#26679;&#24335;&#27169;&#26495;(V2.0)-&#20013;&#25991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2D621-62DA-4B43-86AC-3AB846B9F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【单栏】产品彩页样式模板(V2.0)-中文.dotx</Template>
  <TotalTime>0</TotalTime>
  <Pages>5</Pages>
  <Words>418</Words>
  <Characters>2388</Characters>
  <Application>Microsoft Office Word</Application>
  <DocSecurity>0</DocSecurity>
  <Lines>19</Lines>
  <Paragraphs>5</Paragraphs>
  <ScaleCrop>false</ScaleCrop>
  <Company>h3c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wulei</dc:creator>
  <cp:lastModifiedBy>guoxiaojun</cp:lastModifiedBy>
  <cp:revision>2</cp:revision>
  <cp:lastPrinted>2015-04-10T08:13:00Z</cp:lastPrinted>
  <dcterms:created xsi:type="dcterms:W3CDTF">2024-12-23T05:16:00Z</dcterms:created>
  <dcterms:modified xsi:type="dcterms:W3CDTF">2024-12-23T05:16:00Z</dcterms:modified>
</cp:coreProperties>
</file>